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1B" w:rsidRDefault="007E541B" w:rsidP="00B21ACD">
      <w:pPr>
        <w:spacing w:after="0" w:line="240" w:lineRule="auto"/>
        <w:rPr>
          <w:color w:val="000000"/>
        </w:rPr>
      </w:pPr>
    </w:p>
    <w:p w:rsidR="007E541B" w:rsidRDefault="007E541B" w:rsidP="00B21ACD">
      <w:pPr>
        <w:spacing w:after="0" w:line="240" w:lineRule="auto"/>
        <w:rPr>
          <w:color w:val="000000"/>
        </w:rPr>
      </w:pPr>
      <w:r>
        <w:rPr>
          <w:color w:val="000000"/>
        </w:rPr>
        <w:t>FLORIDA DEPARTMENT OF ENVIRONMENTAL PROTECTION SPRINGS MASTER LIST 02/27/2014</w:t>
      </w:r>
    </w:p>
    <w:p w:rsidR="007E541B" w:rsidRDefault="007E541B" w:rsidP="00B21ACD">
      <w:pPr>
        <w:spacing w:after="0" w:line="240" w:lineRule="auto"/>
        <w:rPr>
          <w:color w:val="000000"/>
        </w:rPr>
      </w:pPr>
    </w:p>
    <w:p w:rsidR="007E541B" w:rsidRDefault="007E541B" w:rsidP="00B21ACD">
      <w:pPr>
        <w:spacing w:after="0" w:line="240" w:lineRule="auto"/>
        <w:rPr>
          <w:color w:val="000000"/>
        </w:rPr>
      </w:pPr>
      <w:bookmarkStart w:id="0" w:name="_GoBack"/>
      <w:bookmarkEnd w:id="0"/>
      <w:r>
        <w:rPr>
          <w:color w:val="000000"/>
        </w:rPr>
        <w:t>FDEP BEST_AVAIL_SPRG_MSTRLST_022714_FINAL</w:t>
      </w:r>
    </w:p>
    <w:p w:rsidR="007E541B" w:rsidRDefault="007E541B" w:rsidP="00B21ACD">
      <w:pPr>
        <w:spacing w:after="0" w:line="240" w:lineRule="auto"/>
        <w:rPr>
          <w:color w:val="000000"/>
        </w:rPr>
      </w:pPr>
    </w:p>
    <w:p w:rsidR="007E541B" w:rsidRDefault="007E541B" w:rsidP="00B21ACD">
      <w:pPr>
        <w:spacing w:after="0" w:line="240" w:lineRule="auto"/>
        <w:rPr>
          <w:color w:val="000000"/>
        </w:rPr>
      </w:pPr>
      <w:r>
        <w:rPr>
          <w:color w:val="000000"/>
        </w:rPr>
        <w:t>Column Headings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ID1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SPRING_KEY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WATER_MGT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WATERBODY_NAME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STATION_NAME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BEST_AVAIL_LOCATION </w:t>
      </w:r>
      <w:r>
        <w:rPr>
          <w:color w:val="000000"/>
        </w:rPr>
        <w:t>(text – Yes or Conditional)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DATA_SOURCE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STATION_ID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PK_STATION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SAMPLING FREQUENCY </w:t>
      </w:r>
      <w:r>
        <w:rPr>
          <w:color w:val="000000"/>
        </w:rPr>
        <w:t>(text)</w:t>
      </w:r>
    </w:p>
    <w:p w:rsidR="007E541B" w:rsidRPr="00491D88" w:rsidRDefault="007E541B" w:rsidP="00B21ACD">
      <w:pPr>
        <w:spacing w:after="0" w:line="240" w:lineRule="auto"/>
        <w:ind w:left="720"/>
        <w:rPr>
          <w:color w:val="000000"/>
        </w:rPr>
      </w:pPr>
      <w:r w:rsidRPr="00491D88">
        <w:rPr>
          <w:color w:val="000000"/>
        </w:rPr>
        <w:t>WATER_RESOURCE 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TIDAL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COUNTY_FINAL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STN_COMMENT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GROUP_NUM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BASIN_TMDL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ALIAS - OTHER SPRING NAMES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QA_STATUS </w:t>
      </w:r>
      <w:r>
        <w:rPr>
          <w:color w:val="000000"/>
        </w:rPr>
        <w:t>(text-Pass or Investigate)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STATION_QA_COMMENT </w:t>
      </w:r>
      <w:r>
        <w:rPr>
          <w:color w:val="000000"/>
        </w:rPr>
        <w:t>(text)</w:t>
      </w:r>
    </w:p>
    <w:p w:rsidR="007E541B" w:rsidRPr="00491D88" w:rsidRDefault="007E541B" w:rsidP="00B21ACD">
      <w:pPr>
        <w:spacing w:after="0" w:line="240" w:lineRule="auto"/>
        <w:ind w:left="720"/>
        <w:rPr>
          <w:color w:val="000000"/>
        </w:rPr>
      </w:pPr>
      <w:r w:rsidRPr="00491D88">
        <w:rPr>
          <w:color w:val="000000"/>
        </w:rPr>
        <w:t>MAGNITUDE (numeric + “Unknown” or “None”)</w:t>
      </w:r>
    </w:p>
    <w:p w:rsidR="007E541B" w:rsidRPr="00491D88" w:rsidRDefault="007E541B" w:rsidP="00B21ACD">
      <w:pPr>
        <w:spacing w:after="0" w:line="240" w:lineRule="auto"/>
        <w:ind w:left="720"/>
        <w:rPr>
          <w:color w:val="000000"/>
        </w:rPr>
      </w:pPr>
      <w:r w:rsidRPr="00491D88">
        <w:rPr>
          <w:color w:val="000000"/>
        </w:rPr>
        <w:t>HIST_MAG (numeric)</w:t>
      </w:r>
    </w:p>
    <w:p w:rsidR="007E541B" w:rsidRPr="00491D88" w:rsidRDefault="007E541B" w:rsidP="00B21ACD">
      <w:pPr>
        <w:spacing w:after="0" w:line="240" w:lineRule="auto"/>
        <w:ind w:left="720"/>
        <w:rPr>
          <w:color w:val="000000"/>
        </w:rPr>
      </w:pPr>
      <w:r w:rsidRPr="00491D88">
        <w:rPr>
          <w:color w:val="000000"/>
        </w:rPr>
        <w:t>GROUP_MAG (blank)</w:t>
      </w:r>
    </w:p>
    <w:p w:rsidR="007E541B" w:rsidRPr="00491D88" w:rsidRDefault="007E541B" w:rsidP="00B21ACD">
      <w:pPr>
        <w:spacing w:after="0" w:line="240" w:lineRule="auto"/>
        <w:ind w:left="720"/>
        <w:rPr>
          <w:color w:val="000000"/>
        </w:rPr>
      </w:pPr>
      <w:r w:rsidRPr="00491D88">
        <w:rPr>
          <w:color w:val="000000"/>
        </w:rPr>
        <w:t>MAG_COMMENTS (blank)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DD_LAT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DD_LON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DMS_LAT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DMS_LON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X_COORDINATE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Y_COORDINATE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ALBERS_X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ALBERS_Y </w:t>
      </w:r>
      <w:r>
        <w:rPr>
          <w:color w:val="000000"/>
        </w:rPr>
        <w:t>(numeric)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DATUM_ALB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DATUM_COOR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COLL_METHD </w:t>
      </w:r>
      <w:r>
        <w:rPr>
          <w:color w:val="000000"/>
        </w:rPr>
        <w:t>(text)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 xml:space="preserve">WBID </w:t>
      </w:r>
      <w:r>
        <w:rPr>
          <w:color w:val="000000"/>
        </w:rPr>
        <w:t>(alpha numeric)</w:t>
      </w:r>
    </w:p>
    <w:p w:rsidR="007E541B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>WBID_QA_NOTES</w:t>
      </w:r>
      <w:r>
        <w:rPr>
          <w:color w:val="000000"/>
        </w:rPr>
        <w:t xml:space="preserve"> (text)</w:t>
      </w:r>
    </w:p>
    <w:p w:rsidR="007E541B" w:rsidRPr="00B21ACD" w:rsidRDefault="007E541B" w:rsidP="00B21ACD">
      <w:pPr>
        <w:spacing w:after="0" w:line="240" w:lineRule="auto"/>
        <w:ind w:left="720"/>
        <w:rPr>
          <w:color w:val="000000"/>
        </w:rPr>
      </w:pPr>
      <w:r w:rsidRPr="00B21ACD">
        <w:rPr>
          <w:color w:val="000000"/>
        </w:rPr>
        <w:t>WBID_COMMENT</w:t>
      </w:r>
      <w:r>
        <w:rPr>
          <w:color w:val="000000"/>
        </w:rPr>
        <w:t>(text)</w:t>
      </w:r>
    </w:p>
    <w:p w:rsidR="007E541B" w:rsidRDefault="007E541B"/>
    <w:sectPr w:rsidR="007E541B" w:rsidSect="00D56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1ACD"/>
    <w:rsid w:val="001404E7"/>
    <w:rsid w:val="00491D88"/>
    <w:rsid w:val="004A1772"/>
    <w:rsid w:val="007E541B"/>
    <w:rsid w:val="00A47631"/>
    <w:rsid w:val="00B21ACD"/>
    <w:rsid w:val="00C05FF2"/>
    <w:rsid w:val="00D5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5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147</Words>
  <Characters>838</Characters>
  <Application>Microsoft Office Outlook</Application>
  <DocSecurity>0</DocSecurity>
  <Lines>0</Lines>
  <Paragraphs>0</Paragraphs>
  <ScaleCrop>false</ScaleCrop>
  <Company>SRWMD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DEPARTMENT OF ENVIRONMENTAL PROTECTION SPRINGS MASTER LIST 02/27/2014</dc:title>
  <dc:subject/>
  <dc:creator>minno_m</dc:creator>
  <cp:keywords/>
  <dc:description/>
  <cp:lastModifiedBy>Debra Harrington</cp:lastModifiedBy>
  <cp:revision>2</cp:revision>
  <dcterms:created xsi:type="dcterms:W3CDTF">2014-03-26T20:49:00Z</dcterms:created>
  <dcterms:modified xsi:type="dcterms:W3CDTF">2014-03-26T20:49:00Z</dcterms:modified>
</cp:coreProperties>
</file>