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691" w:rsidRPr="00661841" w:rsidRDefault="00551255">
      <w:pPr>
        <w:spacing w:after="0"/>
        <w:ind w:left="180" w:right="180" w:firstLine="0"/>
        <w:jc w:val="center"/>
        <w:rPr>
          <w:rFonts w:ascii="New York" w:hAnsi="New York"/>
          <w:sz w:val="20"/>
        </w:rPr>
      </w:pPr>
      <w:r w:rsidRPr="00551255">
        <w:rPr>
          <w:rFonts w:ascii="New York" w:hAnsi="New York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149.25pt" fillcolor="window">
            <v:imagedata r:id="rId7" o:title=""/>
          </v:shape>
        </w:pict>
      </w:r>
    </w:p>
    <w:p w:rsidR="00A14691" w:rsidRPr="00661841" w:rsidRDefault="00A14691">
      <w:pPr>
        <w:spacing w:after="0"/>
        <w:ind w:left="180" w:right="180" w:firstLine="0"/>
        <w:jc w:val="center"/>
        <w:rPr>
          <w:rFonts w:ascii="New York" w:hAnsi="New York"/>
          <w:sz w:val="20"/>
        </w:rPr>
      </w:pPr>
    </w:p>
    <w:p w:rsidR="00A14691" w:rsidRPr="00661841" w:rsidRDefault="00A14691">
      <w:pPr>
        <w:spacing w:after="120"/>
        <w:jc w:val="center"/>
        <w:rPr>
          <w:sz w:val="20"/>
        </w:rPr>
      </w:pPr>
      <w:r w:rsidRPr="00661841">
        <w:rPr>
          <w:sz w:val="20"/>
        </w:rPr>
        <w:t>Biological Assessment of</w:t>
      </w:r>
    </w:p>
    <w:p w:rsidR="00A14691" w:rsidRPr="00661841" w:rsidRDefault="003D2E9A">
      <w:pPr>
        <w:spacing w:after="120"/>
        <w:jc w:val="center"/>
        <w:rPr>
          <w:b/>
          <w:sz w:val="20"/>
        </w:rPr>
      </w:pPr>
      <w:r>
        <w:rPr>
          <w:b/>
          <w:sz w:val="20"/>
        </w:rPr>
        <w:t>Location</w:t>
      </w:r>
    </w:p>
    <w:p w:rsidR="00A14691" w:rsidRPr="00661841" w:rsidRDefault="00A14691">
      <w:pPr>
        <w:spacing w:after="120"/>
        <w:jc w:val="center"/>
        <w:rPr>
          <w:sz w:val="20"/>
        </w:rPr>
      </w:pPr>
      <w:r w:rsidRPr="00661841">
        <w:rPr>
          <w:sz w:val="20"/>
        </w:rPr>
        <w:t>County</w:t>
      </w:r>
    </w:p>
    <w:p w:rsidR="00A14691" w:rsidRPr="00661841" w:rsidRDefault="00A14691">
      <w:pPr>
        <w:spacing w:after="120"/>
        <w:jc w:val="center"/>
        <w:rPr>
          <w:sz w:val="20"/>
        </w:rPr>
      </w:pPr>
      <w:r w:rsidRPr="00661841">
        <w:rPr>
          <w:sz w:val="20"/>
        </w:rPr>
        <w:t xml:space="preserve">NPDES </w:t>
      </w:r>
      <w:r w:rsidR="003D2E9A">
        <w:rPr>
          <w:sz w:val="20"/>
        </w:rPr>
        <w:t>#</w:t>
      </w:r>
    </w:p>
    <w:p w:rsidR="00A14691" w:rsidRPr="00661841" w:rsidRDefault="00A14691">
      <w:pPr>
        <w:spacing w:after="120"/>
        <w:jc w:val="center"/>
        <w:rPr>
          <w:sz w:val="20"/>
        </w:rPr>
      </w:pPr>
      <w:r w:rsidRPr="00661841">
        <w:rPr>
          <w:sz w:val="20"/>
        </w:rPr>
        <w:t xml:space="preserve">Sampled </w:t>
      </w:r>
      <w:r w:rsidR="003D2E9A">
        <w:rPr>
          <w:sz w:val="20"/>
        </w:rPr>
        <w:t>Date</w:t>
      </w: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3D2E9A">
      <w:pPr>
        <w:jc w:val="center"/>
        <w:rPr>
          <w:sz w:val="20"/>
        </w:rPr>
      </w:pPr>
      <w:r>
        <w:rPr>
          <w:sz w:val="20"/>
        </w:rPr>
        <w:t>Date Written</w:t>
      </w: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jc w:val="center"/>
        <w:rPr>
          <w:sz w:val="20"/>
        </w:rPr>
      </w:pPr>
    </w:p>
    <w:p w:rsidR="00A14691" w:rsidRPr="00661841" w:rsidRDefault="00A14691">
      <w:pPr>
        <w:pStyle w:val="Footer"/>
        <w:jc w:val="center"/>
        <w:rPr>
          <w:b/>
          <w:bCs/>
          <w:sz w:val="20"/>
        </w:rPr>
      </w:pPr>
      <w:r w:rsidRPr="00661841">
        <w:rPr>
          <w:b/>
          <w:bCs/>
          <w:sz w:val="20"/>
        </w:rPr>
        <w:t>Section</w:t>
      </w:r>
    </w:p>
    <w:p w:rsidR="00A14691" w:rsidRPr="00661841" w:rsidRDefault="00A14691">
      <w:pPr>
        <w:pStyle w:val="Footer"/>
        <w:jc w:val="center"/>
        <w:rPr>
          <w:b/>
          <w:bCs/>
          <w:sz w:val="20"/>
        </w:rPr>
      </w:pPr>
      <w:r w:rsidRPr="00661841">
        <w:rPr>
          <w:b/>
          <w:bCs/>
          <w:sz w:val="20"/>
        </w:rPr>
        <w:t xml:space="preserve">Bureau </w:t>
      </w:r>
    </w:p>
    <w:p w:rsidR="00A14691" w:rsidRPr="00661841" w:rsidRDefault="00A14691">
      <w:pPr>
        <w:pStyle w:val="Footer"/>
        <w:jc w:val="center"/>
        <w:rPr>
          <w:b/>
          <w:bCs/>
          <w:sz w:val="20"/>
        </w:rPr>
      </w:pPr>
      <w:r w:rsidRPr="00661841">
        <w:rPr>
          <w:b/>
          <w:bCs/>
          <w:sz w:val="20"/>
        </w:rPr>
        <w:t xml:space="preserve">Division </w:t>
      </w:r>
    </w:p>
    <w:p w:rsidR="00A14691" w:rsidRPr="00661841" w:rsidRDefault="00A14691">
      <w:pPr>
        <w:jc w:val="center"/>
        <w:rPr>
          <w:rFonts w:ascii="Helvetica" w:hAnsi="Helvetica"/>
          <w:sz w:val="20"/>
        </w:rPr>
      </w:pPr>
    </w:p>
    <w:p w:rsidR="00A14691" w:rsidRPr="00661841" w:rsidRDefault="00A14691">
      <w:pPr>
        <w:jc w:val="center"/>
        <w:rPr>
          <w:rFonts w:ascii="Helvetica" w:hAnsi="Helvetica"/>
          <w:sz w:val="20"/>
        </w:rPr>
      </w:pPr>
      <w:r w:rsidRPr="00661841">
        <w:rPr>
          <w:rFonts w:ascii="Helvetica" w:hAnsi="Helvetica"/>
          <w:sz w:val="20"/>
        </w:rPr>
        <w:t xml:space="preserve">Quality Manual No. </w:t>
      </w:r>
    </w:p>
    <w:p w:rsidR="00A14691" w:rsidRPr="00661841" w:rsidRDefault="00A14691">
      <w:pPr>
        <w:jc w:val="center"/>
        <w:rPr>
          <w:b/>
          <w:sz w:val="20"/>
        </w:rPr>
      </w:pPr>
      <w:r w:rsidRPr="00661841">
        <w:rPr>
          <w:rFonts w:ascii="Helvetica" w:hAnsi="Helvetica"/>
          <w:sz w:val="20"/>
        </w:rPr>
        <w:t xml:space="preserve">NELAC Certification No. </w:t>
      </w:r>
    </w:p>
    <w:p w:rsidR="00A14691" w:rsidRPr="00661841" w:rsidRDefault="00A14691">
      <w:pPr>
        <w:spacing w:after="0"/>
        <w:ind w:left="180" w:right="180" w:firstLine="0"/>
        <w:jc w:val="center"/>
        <w:rPr>
          <w:rFonts w:cs="Arial"/>
          <w:sz w:val="20"/>
        </w:rPr>
        <w:sectPr w:rsidR="00A14691" w:rsidRPr="00661841">
          <w:footerReference w:type="default" r:id="rId8"/>
          <w:footnotePr>
            <w:numRestart w:val="eachPage"/>
          </w:footnotePr>
          <w:type w:val="continuous"/>
          <w:pgSz w:w="12240" w:h="15840"/>
          <w:pgMar w:top="1008" w:right="1008" w:bottom="1008" w:left="1008" w:header="720" w:footer="720" w:gutter="0"/>
          <w:cols w:space="0"/>
        </w:sectPr>
      </w:pPr>
    </w:p>
    <w:p w:rsidR="00A14691" w:rsidRPr="00661841" w:rsidRDefault="00A14691">
      <w:pPr>
        <w:spacing w:after="0"/>
        <w:ind w:left="180" w:right="180" w:firstLine="0"/>
        <w:jc w:val="center"/>
        <w:rPr>
          <w:rFonts w:cs="Arial"/>
          <w:sz w:val="20"/>
        </w:rPr>
      </w:pPr>
      <w:r w:rsidRPr="00661841">
        <w:rPr>
          <w:rFonts w:cs="Arial"/>
          <w:sz w:val="20"/>
        </w:rPr>
        <w:lastRenderedPageBreak/>
        <w:t>Florida Department of Environmental Protection</w:t>
      </w:r>
    </w:p>
    <w:p w:rsidR="00A14691" w:rsidRPr="00661841" w:rsidRDefault="003D2E9A">
      <w:pPr>
        <w:spacing w:after="0"/>
        <w:ind w:left="180" w:right="180" w:firstLine="0"/>
        <w:jc w:val="center"/>
        <w:rPr>
          <w:rFonts w:cs="Arial"/>
          <w:sz w:val="20"/>
        </w:rPr>
      </w:pPr>
      <w:r>
        <w:rPr>
          <w:rFonts w:cs="Arial"/>
          <w:sz w:val="20"/>
        </w:rPr>
        <w:t>Type of report</w:t>
      </w:r>
    </w:p>
    <w:p w:rsidR="00A14691" w:rsidRPr="00661841" w:rsidRDefault="00A14691">
      <w:pPr>
        <w:spacing w:after="0"/>
        <w:ind w:left="180" w:right="180" w:firstLine="0"/>
        <w:jc w:val="center"/>
        <w:rPr>
          <w:rFonts w:cs="Arial"/>
          <w:sz w:val="20"/>
        </w:rPr>
      </w:pPr>
    </w:p>
    <w:p w:rsidR="00A14691" w:rsidRPr="00661841" w:rsidRDefault="00A14691">
      <w:pPr>
        <w:tabs>
          <w:tab w:val="left" w:pos="2520"/>
        </w:tabs>
        <w:spacing w:after="0"/>
        <w:ind w:left="180" w:right="180" w:firstLine="0"/>
        <w:rPr>
          <w:rFonts w:cs="Arial"/>
          <w:sz w:val="20"/>
        </w:rPr>
      </w:pPr>
      <w:r w:rsidRPr="00661841">
        <w:rPr>
          <w:rFonts w:cs="Arial"/>
          <w:sz w:val="20"/>
        </w:rPr>
        <w:t>Discharger:</w:t>
      </w:r>
      <w:r w:rsidRPr="00661841">
        <w:rPr>
          <w:rFonts w:cs="Arial"/>
          <w:sz w:val="20"/>
        </w:rPr>
        <w:tab/>
      </w:r>
    </w:p>
    <w:p w:rsidR="00A14691" w:rsidRPr="00661841" w:rsidRDefault="00A14691">
      <w:pPr>
        <w:tabs>
          <w:tab w:val="left" w:pos="2520"/>
        </w:tabs>
        <w:spacing w:after="0"/>
        <w:ind w:left="180" w:right="180" w:firstLine="0"/>
        <w:rPr>
          <w:rFonts w:cs="Arial"/>
          <w:b/>
          <w:sz w:val="20"/>
        </w:rPr>
      </w:pPr>
      <w:r w:rsidRPr="00661841">
        <w:rPr>
          <w:rFonts w:cs="Arial"/>
          <w:sz w:val="20"/>
        </w:rPr>
        <w:t>Physical Address:</w:t>
      </w:r>
      <w:r w:rsidRPr="00661841">
        <w:rPr>
          <w:rFonts w:cs="Arial"/>
          <w:sz w:val="20"/>
        </w:rPr>
        <w:tab/>
      </w:r>
    </w:p>
    <w:p w:rsidR="00A14691" w:rsidRPr="00661841" w:rsidRDefault="00A14691" w:rsidP="003C220A">
      <w:pPr>
        <w:tabs>
          <w:tab w:val="left" w:pos="2520"/>
        </w:tabs>
        <w:spacing w:after="0"/>
        <w:ind w:left="180" w:right="180" w:firstLine="0"/>
        <w:rPr>
          <w:rFonts w:cs="Arial"/>
          <w:b/>
          <w:sz w:val="20"/>
        </w:rPr>
      </w:pPr>
      <w:r w:rsidRPr="00661841">
        <w:rPr>
          <w:rFonts w:cs="Arial"/>
          <w:sz w:val="20"/>
        </w:rPr>
        <w:t>County:</w:t>
      </w:r>
      <w:r w:rsidRPr="00661841">
        <w:rPr>
          <w:rFonts w:cs="Arial"/>
          <w:sz w:val="20"/>
        </w:rPr>
        <w:tab/>
      </w:r>
    </w:p>
    <w:p w:rsidR="003D2E9A" w:rsidRDefault="00A14691" w:rsidP="003C220A">
      <w:pPr>
        <w:tabs>
          <w:tab w:val="left" w:pos="2520"/>
        </w:tabs>
        <w:spacing w:after="0"/>
        <w:ind w:left="180" w:right="180" w:firstLine="0"/>
        <w:rPr>
          <w:rFonts w:cs="Arial"/>
          <w:sz w:val="20"/>
        </w:rPr>
      </w:pPr>
      <w:r w:rsidRPr="00661841">
        <w:rPr>
          <w:rFonts w:cs="Arial"/>
          <w:sz w:val="20"/>
        </w:rPr>
        <w:t>NPDES Number:</w:t>
      </w:r>
      <w:r w:rsidRPr="00661841">
        <w:rPr>
          <w:rFonts w:cs="Arial"/>
          <w:sz w:val="20"/>
        </w:rPr>
        <w:tab/>
      </w:r>
    </w:p>
    <w:p w:rsidR="00A14691" w:rsidRPr="00661841" w:rsidRDefault="00A14691" w:rsidP="003C220A">
      <w:pPr>
        <w:tabs>
          <w:tab w:val="left" w:pos="2520"/>
        </w:tabs>
        <w:spacing w:after="0"/>
        <w:ind w:left="180" w:right="180" w:firstLine="0"/>
        <w:rPr>
          <w:rFonts w:cs="Arial"/>
          <w:sz w:val="20"/>
        </w:rPr>
      </w:pPr>
      <w:r w:rsidRPr="00661841">
        <w:rPr>
          <w:rFonts w:cs="Arial"/>
          <w:sz w:val="20"/>
        </w:rPr>
        <w:t>Permit Expiration:</w:t>
      </w:r>
      <w:r w:rsidRPr="00661841">
        <w:rPr>
          <w:rFonts w:cs="Arial"/>
          <w:sz w:val="20"/>
        </w:rPr>
        <w:tab/>
      </w:r>
    </w:p>
    <w:p w:rsidR="00A14691" w:rsidRPr="00661841" w:rsidRDefault="00A14691">
      <w:pPr>
        <w:spacing w:after="0"/>
        <w:ind w:left="180" w:right="180" w:firstLine="0"/>
        <w:rPr>
          <w:rFonts w:cs="Arial"/>
          <w:sz w:val="20"/>
        </w:rPr>
      </w:pP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jc w:val="center"/>
        <w:rPr>
          <w:rFonts w:cs="Arial"/>
          <w:b/>
          <w:sz w:val="20"/>
        </w:rPr>
      </w:pPr>
      <w:r w:rsidRPr="00661841">
        <w:rPr>
          <w:rFonts w:cs="Arial"/>
          <w:sz w:val="20"/>
        </w:rPr>
        <w:t xml:space="preserve">Toxics Sampling Inspection </w:t>
      </w:r>
      <w:r w:rsidRPr="00661841">
        <w:rPr>
          <w:rFonts w:cs="Arial"/>
          <w:b/>
          <w:sz w:val="20"/>
        </w:rPr>
        <w:t>(XSI)</w:t>
      </w: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bCs/>
          <w:sz w:val="20"/>
        </w:rPr>
        <w:t>Date Sampled</w:t>
      </w:r>
      <w:r w:rsidRPr="00661841">
        <w:rPr>
          <w:rFonts w:cs="Arial"/>
          <w:sz w:val="20"/>
        </w:rPr>
        <w:t xml:space="preserve">: </w:t>
      </w:r>
      <w:r w:rsidRPr="00661841">
        <w:rPr>
          <w:rFonts w:cs="Arial"/>
          <w:sz w:val="20"/>
        </w:rPr>
        <w:tab/>
      </w:r>
    </w:p>
    <w:p w:rsidR="00A14691" w:rsidRPr="0061576E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sz w:val="20"/>
        </w:rPr>
        <w:t>Results</w:t>
      </w:r>
      <w:r w:rsidRPr="00661841">
        <w:rPr>
          <w:rFonts w:cs="Arial"/>
          <w:sz w:val="20"/>
        </w:rPr>
        <w:t>:</w:t>
      </w:r>
      <w:r w:rsidRPr="00661841">
        <w:rPr>
          <w:rFonts w:cs="Arial"/>
          <w:sz w:val="20"/>
        </w:rPr>
        <w:tab/>
      </w:r>
      <w:r>
        <w:rPr>
          <w:rFonts w:cs="Arial"/>
          <w:sz w:val="20"/>
        </w:rPr>
        <w:t xml:space="preserve"> </w:t>
      </w:r>
    </w:p>
    <w:p w:rsidR="00A14691" w:rsidRPr="00661841" w:rsidRDefault="00A14691">
      <w:pPr>
        <w:spacing w:after="0"/>
        <w:ind w:left="180" w:right="180" w:firstLine="0"/>
        <w:rPr>
          <w:rFonts w:cs="Arial"/>
          <w:sz w:val="20"/>
        </w:rPr>
      </w:pP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jc w:val="center"/>
        <w:rPr>
          <w:rFonts w:cs="Arial"/>
          <w:b/>
          <w:sz w:val="20"/>
        </w:rPr>
      </w:pPr>
      <w:r w:rsidRPr="00661841">
        <w:rPr>
          <w:rFonts w:cs="Arial"/>
          <w:sz w:val="20"/>
        </w:rPr>
        <w:t>Compliance Biomonitoring Inspection</w:t>
      </w:r>
      <w:r w:rsidRPr="00661841">
        <w:rPr>
          <w:rFonts w:cs="Arial"/>
          <w:b/>
          <w:sz w:val="20"/>
        </w:rPr>
        <w:t xml:space="preserve"> (CBI)</w:t>
      </w: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bCs/>
          <w:sz w:val="20"/>
        </w:rPr>
        <w:t>Date Sampled</w:t>
      </w:r>
      <w:r w:rsidRPr="00661841">
        <w:rPr>
          <w:rFonts w:cs="Arial"/>
          <w:sz w:val="20"/>
        </w:rPr>
        <w:t xml:space="preserve">: </w:t>
      </w:r>
      <w:r w:rsidRPr="00661841">
        <w:rPr>
          <w:rFonts w:cs="Arial"/>
          <w:sz w:val="20"/>
        </w:rPr>
        <w:tab/>
      </w: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sz w:val="20"/>
        </w:rPr>
        <w:t>Results</w:t>
      </w:r>
      <w:r>
        <w:rPr>
          <w:rFonts w:cs="Arial"/>
          <w:sz w:val="20"/>
        </w:rPr>
        <w:t>:</w:t>
      </w:r>
      <w:r>
        <w:rPr>
          <w:rFonts w:cs="Arial"/>
          <w:sz w:val="20"/>
        </w:rPr>
        <w:tab/>
      </w:r>
    </w:p>
    <w:p w:rsidR="00A14691" w:rsidRPr="00661841" w:rsidRDefault="00A14691">
      <w:pPr>
        <w:spacing w:after="0"/>
        <w:ind w:left="180" w:right="180" w:firstLine="0"/>
        <w:rPr>
          <w:rFonts w:cs="Arial"/>
          <w:sz w:val="20"/>
        </w:rPr>
      </w:pP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jc w:val="center"/>
        <w:rPr>
          <w:rFonts w:cs="Arial"/>
          <w:b/>
          <w:sz w:val="20"/>
        </w:rPr>
      </w:pPr>
      <w:r w:rsidRPr="00661841">
        <w:rPr>
          <w:rFonts w:cs="Arial"/>
          <w:sz w:val="20"/>
        </w:rPr>
        <w:t>Water Quality Inspection</w:t>
      </w:r>
      <w:r w:rsidRPr="00661841">
        <w:rPr>
          <w:rFonts w:cs="Arial"/>
          <w:b/>
          <w:sz w:val="20"/>
        </w:rPr>
        <w:t xml:space="preserve"> (WQI)</w:t>
      </w: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bCs/>
          <w:sz w:val="20"/>
        </w:rPr>
        <w:t>Date Sampled:</w:t>
      </w:r>
      <w:r w:rsidRPr="00661841">
        <w:rPr>
          <w:rFonts w:cs="Arial"/>
          <w:sz w:val="20"/>
        </w:rPr>
        <w:t xml:space="preserve"> </w:t>
      </w:r>
      <w:r w:rsidRPr="00661841">
        <w:rPr>
          <w:rFonts w:cs="Arial"/>
          <w:sz w:val="20"/>
        </w:rPr>
        <w:tab/>
      </w: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sz w:val="20"/>
        </w:rPr>
        <w:t>Results</w:t>
      </w:r>
      <w:r w:rsidRPr="00661841">
        <w:rPr>
          <w:rFonts w:cs="Arial"/>
          <w:sz w:val="20"/>
        </w:rPr>
        <w:t>:</w:t>
      </w:r>
      <w:r w:rsidRPr="00661841">
        <w:rPr>
          <w:rFonts w:cs="Arial"/>
          <w:sz w:val="20"/>
        </w:rPr>
        <w:tab/>
      </w:r>
    </w:p>
    <w:p w:rsidR="00A14691" w:rsidRPr="00661841" w:rsidRDefault="00A14691">
      <w:pPr>
        <w:spacing w:after="0"/>
        <w:ind w:left="180" w:right="180" w:firstLine="0"/>
        <w:rPr>
          <w:rFonts w:cs="Arial"/>
          <w:sz w:val="20"/>
        </w:rPr>
      </w:pP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jc w:val="center"/>
        <w:rPr>
          <w:rFonts w:cs="Arial"/>
          <w:b/>
          <w:sz w:val="20"/>
        </w:rPr>
      </w:pPr>
      <w:r w:rsidRPr="00661841">
        <w:rPr>
          <w:rFonts w:cs="Arial"/>
          <w:sz w:val="20"/>
        </w:rPr>
        <w:t>Impact Bioassessment Inspection</w:t>
      </w:r>
      <w:r w:rsidRPr="00661841">
        <w:rPr>
          <w:rFonts w:cs="Arial"/>
          <w:b/>
          <w:sz w:val="20"/>
        </w:rPr>
        <w:t xml:space="preserve"> (IBI)</w:t>
      </w: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bCs/>
          <w:sz w:val="20"/>
        </w:rPr>
        <w:t>Date Sampled</w:t>
      </w:r>
      <w:r w:rsidRPr="00661841">
        <w:rPr>
          <w:rFonts w:cs="Arial"/>
          <w:sz w:val="20"/>
        </w:rPr>
        <w:t xml:space="preserve">: </w:t>
      </w:r>
      <w:r w:rsidRPr="00661841">
        <w:rPr>
          <w:rFonts w:cs="Arial"/>
          <w:sz w:val="20"/>
        </w:rPr>
        <w:tab/>
      </w:r>
    </w:p>
    <w:p w:rsidR="00A14691" w:rsidRPr="00661841" w:rsidRDefault="00A14691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pBdr>
        <w:ind w:left="180" w:right="180" w:firstLine="0"/>
        <w:rPr>
          <w:rFonts w:cs="Arial"/>
          <w:sz w:val="20"/>
        </w:rPr>
      </w:pPr>
      <w:r w:rsidRPr="00661841">
        <w:rPr>
          <w:rFonts w:cs="Arial"/>
          <w:b/>
          <w:sz w:val="20"/>
        </w:rPr>
        <w:t>Results</w:t>
      </w:r>
      <w:r w:rsidRPr="00661841">
        <w:rPr>
          <w:rFonts w:cs="Arial"/>
          <w:sz w:val="20"/>
        </w:rPr>
        <w:t>:</w:t>
      </w:r>
      <w:r w:rsidRPr="00661841">
        <w:rPr>
          <w:rFonts w:cs="Arial"/>
          <w:sz w:val="20"/>
        </w:rPr>
        <w:tab/>
      </w:r>
    </w:p>
    <w:p w:rsidR="00A14691" w:rsidRPr="00661841" w:rsidRDefault="00A14691">
      <w:pPr>
        <w:spacing w:line="220" w:lineRule="atLeast"/>
        <w:rPr>
          <w:sz w:val="20"/>
        </w:rPr>
        <w:sectPr w:rsidR="00A14691" w:rsidRPr="00661841">
          <w:footnotePr>
            <w:numRestart w:val="eachPage"/>
          </w:footnotePr>
          <w:pgSz w:w="12240" w:h="15840"/>
          <w:pgMar w:top="1008" w:right="1008" w:bottom="1008" w:left="1008" w:header="720" w:footer="720" w:gutter="0"/>
          <w:cols w:space="0"/>
        </w:sectPr>
      </w:pPr>
      <w:r w:rsidRPr="00661841">
        <w:rPr>
          <w:sz w:val="20"/>
        </w:rPr>
        <w:t>Biological assessments are prepared by FDEP staff to provide information for review of NPDES permit renewal applications</w:t>
      </w:r>
      <w:r>
        <w:rPr>
          <w:sz w:val="20"/>
        </w:rPr>
        <w:t xml:space="preserve">. </w:t>
      </w:r>
      <w:r w:rsidRPr="00661841">
        <w:rPr>
          <w:sz w:val="20"/>
        </w:rPr>
        <w:t>Biological assessments, in conjunction with other information concerning the subject facility and its receiving-water body, are used to determine appropriate permit conditions.</w:t>
      </w:r>
    </w:p>
    <w:p w:rsidR="00A14691" w:rsidRPr="00661841" w:rsidRDefault="00A14691">
      <w:pPr>
        <w:pStyle w:val="Heading2"/>
        <w:spacing w:after="480"/>
        <w:rPr>
          <w:rFonts w:ascii="Arial" w:hAnsi="Arial" w:cs="Arial"/>
          <w:sz w:val="20"/>
        </w:rPr>
      </w:pPr>
      <w:r w:rsidRPr="00661841">
        <w:rPr>
          <w:rFonts w:ascii="Arial" w:hAnsi="Arial" w:cs="Arial"/>
          <w:sz w:val="20"/>
        </w:rPr>
        <w:lastRenderedPageBreak/>
        <w:t>Introduction</w:t>
      </w:r>
    </w:p>
    <w:p w:rsidR="00A14691" w:rsidRPr="00661841" w:rsidRDefault="00A14691">
      <w:pPr>
        <w:pStyle w:val="Heading2"/>
        <w:spacing w:after="480"/>
        <w:rPr>
          <w:rFonts w:ascii="Arial" w:hAnsi="Arial" w:cs="Arial"/>
          <w:sz w:val="20"/>
        </w:rPr>
      </w:pPr>
      <w:r w:rsidRPr="00661841">
        <w:rPr>
          <w:rFonts w:ascii="Arial" w:hAnsi="Arial" w:cs="Arial"/>
          <w:sz w:val="20"/>
        </w:rPr>
        <w:t>Methods</w:t>
      </w:r>
    </w:p>
    <w:p w:rsidR="00A14691" w:rsidRPr="00661841" w:rsidRDefault="00A14691">
      <w:pPr>
        <w:pStyle w:val="Heading2"/>
        <w:spacing w:after="480"/>
        <w:rPr>
          <w:rFonts w:ascii="Arial" w:hAnsi="Arial" w:cs="Arial"/>
          <w:sz w:val="20"/>
        </w:rPr>
      </w:pPr>
      <w:r w:rsidRPr="00661841">
        <w:rPr>
          <w:rFonts w:ascii="Arial" w:hAnsi="Arial" w:cs="Arial"/>
          <w:sz w:val="20"/>
        </w:rPr>
        <w:t>Results and Discussion</w:t>
      </w:r>
    </w:p>
    <w:p w:rsidR="00A14691" w:rsidRPr="00661841" w:rsidRDefault="00A14691" w:rsidP="0059566C">
      <w:pPr>
        <w:pStyle w:val="Heading2"/>
        <w:spacing w:after="480"/>
        <w:rPr>
          <w:rFonts w:ascii="Arial" w:hAnsi="Arial" w:cs="Arial"/>
          <w:sz w:val="20"/>
        </w:rPr>
      </w:pPr>
      <w:r w:rsidRPr="00661841">
        <w:rPr>
          <w:rFonts w:ascii="Arial" w:hAnsi="Arial" w:cs="Arial"/>
          <w:sz w:val="20"/>
        </w:rPr>
        <w:t>Summary</w:t>
      </w:r>
    </w:p>
    <w:p w:rsidR="00A14691" w:rsidRDefault="00A14691">
      <w:pPr>
        <w:pStyle w:val="Heading2"/>
        <w:spacing w:after="480"/>
        <w:rPr>
          <w:rFonts w:ascii="Arial" w:hAnsi="Arial" w:cs="Arial"/>
          <w:sz w:val="20"/>
        </w:rPr>
      </w:pPr>
      <w:r w:rsidRPr="00661841">
        <w:rPr>
          <w:rFonts w:ascii="Arial" w:hAnsi="Arial" w:cs="Arial"/>
          <w:sz w:val="20"/>
        </w:rPr>
        <w:t>Literature Cited</w:t>
      </w:r>
    </w:p>
    <w:p w:rsidR="003D2E9A" w:rsidRPr="003D2E9A" w:rsidRDefault="003D2E9A" w:rsidP="003D2E9A">
      <w:pPr>
        <w:ind w:firstLine="0"/>
        <w:rPr>
          <w:b/>
          <w:sz w:val="20"/>
        </w:rPr>
      </w:pPr>
      <w:r>
        <w:rPr>
          <w:b/>
          <w:sz w:val="20"/>
        </w:rPr>
        <w:t>Tables</w:t>
      </w:r>
    </w:p>
    <w:p w:rsidR="00A14691" w:rsidRPr="00661841" w:rsidRDefault="00A14691">
      <w:pPr>
        <w:pStyle w:val="Bibliography"/>
        <w:spacing w:after="480" w:line="220" w:lineRule="atLeast"/>
        <w:rPr>
          <w:rFonts w:cs="Arial"/>
          <w:sz w:val="20"/>
        </w:rPr>
      </w:pPr>
    </w:p>
    <w:p w:rsidR="00A14691" w:rsidRPr="00661841" w:rsidRDefault="00A14691" w:rsidP="00883B1B">
      <w:pPr>
        <w:pStyle w:val="Heading2"/>
        <w:rPr>
          <w:sz w:val="20"/>
        </w:rPr>
      </w:pPr>
      <w:r w:rsidRPr="00661841">
        <w:rPr>
          <w:sz w:val="20"/>
        </w:rPr>
        <w:t>Appendices</w:t>
      </w:r>
    </w:p>
    <w:p w:rsidR="00A14691" w:rsidRPr="00661841" w:rsidRDefault="00A14691">
      <w:pPr>
        <w:tabs>
          <w:tab w:val="center" w:pos="5040"/>
          <w:tab w:val="center" w:pos="6840"/>
          <w:tab w:val="center" w:pos="8460"/>
        </w:tabs>
        <w:ind w:right="72" w:firstLine="0"/>
        <w:rPr>
          <w:sz w:val="20"/>
        </w:rPr>
      </w:pPr>
    </w:p>
    <w:p w:rsidR="00A14691" w:rsidRPr="00661841" w:rsidRDefault="00A14691">
      <w:pPr>
        <w:tabs>
          <w:tab w:val="left" w:pos="2520"/>
        </w:tabs>
        <w:ind w:left="180" w:right="180" w:firstLine="0"/>
        <w:jc w:val="both"/>
        <w:rPr>
          <w:rFonts w:cs="Arial"/>
          <w:sz w:val="20"/>
        </w:rPr>
      </w:pPr>
    </w:p>
    <w:p w:rsidR="00A14691" w:rsidRPr="00661841" w:rsidRDefault="00A14691" w:rsidP="00EB2402">
      <w:pPr>
        <w:ind w:firstLine="0"/>
        <w:jc w:val="center"/>
        <w:rPr>
          <w:rFonts w:cs="Arial"/>
          <w:color w:val="FF0000"/>
          <w:sz w:val="20"/>
        </w:rPr>
      </w:pPr>
    </w:p>
    <w:sectPr w:rsidR="00A14691" w:rsidRPr="00661841" w:rsidSect="00A14691">
      <w:footerReference w:type="even" r:id="rId9"/>
      <w:footerReference w:type="default" r:id="rId10"/>
      <w:footnotePr>
        <w:numRestart w:val="eachPage"/>
      </w:footnotePr>
      <w:pgSz w:w="12240" w:h="15840"/>
      <w:pgMar w:top="1080" w:right="1008" w:bottom="1008" w:left="10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8FA" w:rsidRDefault="004518FA">
      <w:r>
        <w:separator/>
      </w:r>
    </w:p>
  </w:endnote>
  <w:endnote w:type="continuationSeparator" w:id="1">
    <w:p w:rsidR="004518FA" w:rsidRDefault="00451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E9A" w:rsidRDefault="003D2E9A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E9A" w:rsidRDefault="003D2E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2E9A" w:rsidRDefault="003D2E9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E9A" w:rsidRDefault="003D2E9A">
    <w:pPr>
      <w:pStyle w:val="Footer"/>
      <w:framePr w:wrap="around" w:vAnchor="text" w:hAnchor="margin" w:xAlign="center" w:y="1"/>
      <w:rPr>
        <w:rStyle w:val="PageNumber"/>
      </w:rPr>
    </w:pPr>
  </w:p>
  <w:p w:rsidR="003D2E9A" w:rsidRDefault="003D2E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8FA" w:rsidRDefault="004518FA">
      <w:r>
        <w:separator/>
      </w:r>
    </w:p>
  </w:footnote>
  <w:footnote w:type="continuationSeparator" w:id="1">
    <w:p w:rsidR="004518FA" w:rsidRDefault="004518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82D4B"/>
    <w:multiLevelType w:val="hybridMultilevel"/>
    <w:tmpl w:val="8D903E8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4E37DF7"/>
    <w:multiLevelType w:val="hybridMultilevel"/>
    <w:tmpl w:val="23CA6DB8"/>
    <w:lvl w:ilvl="0" w:tplc="0860BCE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8C616C9"/>
    <w:multiLevelType w:val="hybridMultilevel"/>
    <w:tmpl w:val="0B726F54"/>
    <w:lvl w:ilvl="0" w:tplc="A44A555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3F7F38E6"/>
    <w:multiLevelType w:val="hybridMultilevel"/>
    <w:tmpl w:val="2D88040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2C46F35"/>
    <w:multiLevelType w:val="hybridMultilevel"/>
    <w:tmpl w:val="2B7C7CE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Page"/>
    <w:footnote w:id="0"/>
    <w:footnote w:id="1"/>
  </w:footnotePr>
  <w:endnotePr>
    <w:endnote w:id="0"/>
    <w:endnote w:id="1"/>
  </w:endnotePr>
  <w:compat>
    <w:useSingleBorderforContiguousCells/>
    <w:noLeading/>
    <w:spacingInWholePoints/>
    <w:showBreaksInFrames/>
    <w:suppressTopSpacing/>
    <w:suppressSpacingAtTopOfPage/>
    <w:mwSmallCaps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BD3"/>
    <w:rsid w:val="00002376"/>
    <w:rsid w:val="00010EC8"/>
    <w:rsid w:val="00014D00"/>
    <w:rsid w:val="000168CF"/>
    <w:rsid w:val="000278E1"/>
    <w:rsid w:val="000303E0"/>
    <w:rsid w:val="0003237B"/>
    <w:rsid w:val="0005071F"/>
    <w:rsid w:val="00055678"/>
    <w:rsid w:val="00055957"/>
    <w:rsid w:val="000624F4"/>
    <w:rsid w:val="00083A9A"/>
    <w:rsid w:val="000860F2"/>
    <w:rsid w:val="0009096D"/>
    <w:rsid w:val="000A09B9"/>
    <w:rsid w:val="000A33AB"/>
    <w:rsid w:val="000A7D46"/>
    <w:rsid w:val="000B1F1F"/>
    <w:rsid w:val="000D21BB"/>
    <w:rsid w:val="000D2743"/>
    <w:rsid w:val="000E41D4"/>
    <w:rsid w:val="000E7293"/>
    <w:rsid w:val="000F6BCC"/>
    <w:rsid w:val="001125DE"/>
    <w:rsid w:val="001202CC"/>
    <w:rsid w:val="001328DA"/>
    <w:rsid w:val="00132C90"/>
    <w:rsid w:val="00142CA9"/>
    <w:rsid w:val="00143699"/>
    <w:rsid w:val="001564B7"/>
    <w:rsid w:val="00156C84"/>
    <w:rsid w:val="001620E4"/>
    <w:rsid w:val="00166FAB"/>
    <w:rsid w:val="001753FF"/>
    <w:rsid w:val="001824CC"/>
    <w:rsid w:val="001A14D7"/>
    <w:rsid w:val="001A2BAB"/>
    <w:rsid w:val="001A683C"/>
    <w:rsid w:val="001A68DD"/>
    <w:rsid w:val="001C2258"/>
    <w:rsid w:val="001C3BE3"/>
    <w:rsid w:val="001D789E"/>
    <w:rsid w:val="00206693"/>
    <w:rsid w:val="00213BB7"/>
    <w:rsid w:val="00215A53"/>
    <w:rsid w:val="00236887"/>
    <w:rsid w:val="00236A4B"/>
    <w:rsid w:val="002518E1"/>
    <w:rsid w:val="00254BD8"/>
    <w:rsid w:val="00260727"/>
    <w:rsid w:val="002749F3"/>
    <w:rsid w:val="00276F56"/>
    <w:rsid w:val="00281549"/>
    <w:rsid w:val="00295CEF"/>
    <w:rsid w:val="002967CE"/>
    <w:rsid w:val="002A3646"/>
    <w:rsid w:val="002A38C7"/>
    <w:rsid w:val="002A474D"/>
    <w:rsid w:val="002B0E4B"/>
    <w:rsid w:val="002B0F49"/>
    <w:rsid w:val="002B3F14"/>
    <w:rsid w:val="002C090B"/>
    <w:rsid w:val="002C0B92"/>
    <w:rsid w:val="002C22BE"/>
    <w:rsid w:val="002C2381"/>
    <w:rsid w:val="002D11E5"/>
    <w:rsid w:val="002D3A6E"/>
    <w:rsid w:val="002D75E5"/>
    <w:rsid w:val="002F0049"/>
    <w:rsid w:val="002F0D12"/>
    <w:rsid w:val="00300BBB"/>
    <w:rsid w:val="003018E6"/>
    <w:rsid w:val="0030777D"/>
    <w:rsid w:val="00321383"/>
    <w:rsid w:val="00332C37"/>
    <w:rsid w:val="00336A9A"/>
    <w:rsid w:val="0035117C"/>
    <w:rsid w:val="00372280"/>
    <w:rsid w:val="00376BB3"/>
    <w:rsid w:val="00381846"/>
    <w:rsid w:val="0039265D"/>
    <w:rsid w:val="00396B5A"/>
    <w:rsid w:val="003A2249"/>
    <w:rsid w:val="003A64F8"/>
    <w:rsid w:val="003B0CA6"/>
    <w:rsid w:val="003C002C"/>
    <w:rsid w:val="003C1191"/>
    <w:rsid w:val="003C220A"/>
    <w:rsid w:val="003D2E9A"/>
    <w:rsid w:val="003E439E"/>
    <w:rsid w:val="003F1598"/>
    <w:rsid w:val="003F3BBF"/>
    <w:rsid w:val="003F7E3C"/>
    <w:rsid w:val="0040012D"/>
    <w:rsid w:val="00405245"/>
    <w:rsid w:val="004124E2"/>
    <w:rsid w:val="00417432"/>
    <w:rsid w:val="00423F51"/>
    <w:rsid w:val="00434FAA"/>
    <w:rsid w:val="004518FA"/>
    <w:rsid w:val="004709C0"/>
    <w:rsid w:val="00471E40"/>
    <w:rsid w:val="0047226C"/>
    <w:rsid w:val="004806AB"/>
    <w:rsid w:val="004823FE"/>
    <w:rsid w:val="0048685B"/>
    <w:rsid w:val="00494345"/>
    <w:rsid w:val="004B1E3B"/>
    <w:rsid w:val="004B2B87"/>
    <w:rsid w:val="004D076A"/>
    <w:rsid w:val="004D2DF4"/>
    <w:rsid w:val="004D4148"/>
    <w:rsid w:val="004E4D6A"/>
    <w:rsid w:val="004F10B7"/>
    <w:rsid w:val="004F5FDB"/>
    <w:rsid w:val="0050319F"/>
    <w:rsid w:val="0050609D"/>
    <w:rsid w:val="00511457"/>
    <w:rsid w:val="0051366C"/>
    <w:rsid w:val="0051451E"/>
    <w:rsid w:val="00515AA8"/>
    <w:rsid w:val="0051715F"/>
    <w:rsid w:val="00520875"/>
    <w:rsid w:val="00534A1E"/>
    <w:rsid w:val="00543FC1"/>
    <w:rsid w:val="00545961"/>
    <w:rsid w:val="00551255"/>
    <w:rsid w:val="00556B8F"/>
    <w:rsid w:val="00560522"/>
    <w:rsid w:val="0056338A"/>
    <w:rsid w:val="00565F1E"/>
    <w:rsid w:val="00581E1A"/>
    <w:rsid w:val="00583DAD"/>
    <w:rsid w:val="0059566C"/>
    <w:rsid w:val="005A358C"/>
    <w:rsid w:val="005A49DE"/>
    <w:rsid w:val="005B22B0"/>
    <w:rsid w:val="005C5BA6"/>
    <w:rsid w:val="005D49A1"/>
    <w:rsid w:val="005D64FF"/>
    <w:rsid w:val="005E0BD6"/>
    <w:rsid w:val="005E7BA9"/>
    <w:rsid w:val="005F4816"/>
    <w:rsid w:val="005F627C"/>
    <w:rsid w:val="005F6933"/>
    <w:rsid w:val="006052EB"/>
    <w:rsid w:val="00610B93"/>
    <w:rsid w:val="00611FC7"/>
    <w:rsid w:val="00614595"/>
    <w:rsid w:val="0061576E"/>
    <w:rsid w:val="006256E8"/>
    <w:rsid w:val="00644B4D"/>
    <w:rsid w:val="00647E37"/>
    <w:rsid w:val="0065307F"/>
    <w:rsid w:val="00657C72"/>
    <w:rsid w:val="00661841"/>
    <w:rsid w:val="0067233D"/>
    <w:rsid w:val="006843FF"/>
    <w:rsid w:val="00694911"/>
    <w:rsid w:val="006958DC"/>
    <w:rsid w:val="006D692E"/>
    <w:rsid w:val="006E0C8A"/>
    <w:rsid w:val="006E64F3"/>
    <w:rsid w:val="006E66F9"/>
    <w:rsid w:val="006E72C3"/>
    <w:rsid w:val="006F3B1C"/>
    <w:rsid w:val="00704271"/>
    <w:rsid w:val="0070778A"/>
    <w:rsid w:val="007102DC"/>
    <w:rsid w:val="007127D6"/>
    <w:rsid w:val="00732B10"/>
    <w:rsid w:val="0074197D"/>
    <w:rsid w:val="00766962"/>
    <w:rsid w:val="00785168"/>
    <w:rsid w:val="00785241"/>
    <w:rsid w:val="00792898"/>
    <w:rsid w:val="007A0784"/>
    <w:rsid w:val="007A4042"/>
    <w:rsid w:val="007A55A4"/>
    <w:rsid w:val="007A5D7F"/>
    <w:rsid w:val="007B43BC"/>
    <w:rsid w:val="007B77C7"/>
    <w:rsid w:val="007C3E27"/>
    <w:rsid w:val="007C3FDF"/>
    <w:rsid w:val="007C5123"/>
    <w:rsid w:val="007C77E9"/>
    <w:rsid w:val="007D46AE"/>
    <w:rsid w:val="007D57BB"/>
    <w:rsid w:val="007E5443"/>
    <w:rsid w:val="007E73D8"/>
    <w:rsid w:val="007F41E9"/>
    <w:rsid w:val="007F4B1A"/>
    <w:rsid w:val="0080155A"/>
    <w:rsid w:val="008019AD"/>
    <w:rsid w:val="008104E1"/>
    <w:rsid w:val="0081721D"/>
    <w:rsid w:val="0082763C"/>
    <w:rsid w:val="0083003D"/>
    <w:rsid w:val="008303BB"/>
    <w:rsid w:val="00834643"/>
    <w:rsid w:val="00837374"/>
    <w:rsid w:val="00837C4B"/>
    <w:rsid w:val="0084251E"/>
    <w:rsid w:val="008457A6"/>
    <w:rsid w:val="008457C2"/>
    <w:rsid w:val="00865814"/>
    <w:rsid w:val="0086758C"/>
    <w:rsid w:val="00867EE0"/>
    <w:rsid w:val="008704A0"/>
    <w:rsid w:val="00871B9F"/>
    <w:rsid w:val="00883B1B"/>
    <w:rsid w:val="00896AEA"/>
    <w:rsid w:val="008A0CA8"/>
    <w:rsid w:val="008D4ED1"/>
    <w:rsid w:val="008E53C3"/>
    <w:rsid w:val="008F14D5"/>
    <w:rsid w:val="008F44F1"/>
    <w:rsid w:val="0090633C"/>
    <w:rsid w:val="00910CA1"/>
    <w:rsid w:val="00916A87"/>
    <w:rsid w:val="00945E74"/>
    <w:rsid w:val="009534D4"/>
    <w:rsid w:val="00965C5B"/>
    <w:rsid w:val="00973AF8"/>
    <w:rsid w:val="00976980"/>
    <w:rsid w:val="00993935"/>
    <w:rsid w:val="009A081F"/>
    <w:rsid w:val="009A2EEB"/>
    <w:rsid w:val="009A3BE9"/>
    <w:rsid w:val="009A3BF9"/>
    <w:rsid w:val="009B79E8"/>
    <w:rsid w:val="009D11FE"/>
    <w:rsid w:val="009E29DF"/>
    <w:rsid w:val="009F3E28"/>
    <w:rsid w:val="009F5DB0"/>
    <w:rsid w:val="00A00517"/>
    <w:rsid w:val="00A14691"/>
    <w:rsid w:val="00A15051"/>
    <w:rsid w:val="00A21E76"/>
    <w:rsid w:val="00A3784D"/>
    <w:rsid w:val="00A408A0"/>
    <w:rsid w:val="00A46F1A"/>
    <w:rsid w:val="00A50CD4"/>
    <w:rsid w:val="00A50FAA"/>
    <w:rsid w:val="00A52245"/>
    <w:rsid w:val="00A529A9"/>
    <w:rsid w:val="00AA46BC"/>
    <w:rsid w:val="00AA7322"/>
    <w:rsid w:val="00AB3E06"/>
    <w:rsid w:val="00AB489E"/>
    <w:rsid w:val="00AB6FB2"/>
    <w:rsid w:val="00AB7908"/>
    <w:rsid w:val="00AD6B95"/>
    <w:rsid w:val="00AE1953"/>
    <w:rsid w:val="00AE27E2"/>
    <w:rsid w:val="00AE56F5"/>
    <w:rsid w:val="00AE7660"/>
    <w:rsid w:val="00AF100D"/>
    <w:rsid w:val="00AF2D26"/>
    <w:rsid w:val="00AF40C5"/>
    <w:rsid w:val="00B155DA"/>
    <w:rsid w:val="00B21B65"/>
    <w:rsid w:val="00B23991"/>
    <w:rsid w:val="00B3631F"/>
    <w:rsid w:val="00B41331"/>
    <w:rsid w:val="00B449FC"/>
    <w:rsid w:val="00B45258"/>
    <w:rsid w:val="00B533E3"/>
    <w:rsid w:val="00B5442C"/>
    <w:rsid w:val="00B5690D"/>
    <w:rsid w:val="00B65AF5"/>
    <w:rsid w:val="00B66475"/>
    <w:rsid w:val="00B6704F"/>
    <w:rsid w:val="00B71735"/>
    <w:rsid w:val="00B728AF"/>
    <w:rsid w:val="00B765DF"/>
    <w:rsid w:val="00B819DB"/>
    <w:rsid w:val="00B83C1E"/>
    <w:rsid w:val="00B842AE"/>
    <w:rsid w:val="00B9121E"/>
    <w:rsid w:val="00B92858"/>
    <w:rsid w:val="00B92CCE"/>
    <w:rsid w:val="00B94E0B"/>
    <w:rsid w:val="00BC2E0A"/>
    <w:rsid w:val="00BC3474"/>
    <w:rsid w:val="00BC4134"/>
    <w:rsid w:val="00BC4D74"/>
    <w:rsid w:val="00BC5E7D"/>
    <w:rsid w:val="00BC7CC9"/>
    <w:rsid w:val="00BE5BD8"/>
    <w:rsid w:val="00BF30B0"/>
    <w:rsid w:val="00BF6B32"/>
    <w:rsid w:val="00C03018"/>
    <w:rsid w:val="00C03587"/>
    <w:rsid w:val="00C05B72"/>
    <w:rsid w:val="00C23269"/>
    <w:rsid w:val="00C24837"/>
    <w:rsid w:val="00C25CE1"/>
    <w:rsid w:val="00C27ED7"/>
    <w:rsid w:val="00C36BFF"/>
    <w:rsid w:val="00C571ED"/>
    <w:rsid w:val="00C5737B"/>
    <w:rsid w:val="00C626BD"/>
    <w:rsid w:val="00C675A5"/>
    <w:rsid w:val="00C71791"/>
    <w:rsid w:val="00C7226E"/>
    <w:rsid w:val="00C82114"/>
    <w:rsid w:val="00CA6699"/>
    <w:rsid w:val="00CB3A06"/>
    <w:rsid w:val="00CC5406"/>
    <w:rsid w:val="00CC71C0"/>
    <w:rsid w:val="00CD0DE6"/>
    <w:rsid w:val="00CD52F6"/>
    <w:rsid w:val="00CD68A4"/>
    <w:rsid w:val="00CD7B61"/>
    <w:rsid w:val="00CE1DEC"/>
    <w:rsid w:val="00CE30D3"/>
    <w:rsid w:val="00CF3523"/>
    <w:rsid w:val="00D10B9C"/>
    <w:rsid w:val="00D148A4"/>
    <w:rsid w:val="00D40708"/>
    <w:rsid w:val="00D50543"/>
    <w:rsid w:val="00D55F9D"/>
    <w:rsid w:val="00D572BC"/>
    <w:rsid w:val="00D627FF"/>
    <w:rsid w:val="00D63E47"/>
    <w:rsid w:val="00D65A5B"/>
    <w:rsid w:val="00D65B12"/>
    <w:rsid w:val="00D704A5"/>
    <w:rsid w:val="00D90C92"/>
    <w:rsid w:val="00DA2C01"/>
    <w:rsid w:val="00DA5AB3"/>
    <w:rsid w:val="00DA5E56"/>
    <w:rsid w:val="00DB22E4"/>
    <w:rsid w:val="00DB4D08"/>
    <w:rsid w:val="00DB50DF"/>
    <w:rsid w:val="00DC1382"/>
    <w:rsid w:val="00DC31C7"/>
    <w:rsid w:val="00DD139B"/>
    <w:rsid w:val="00DD32C0"/>
    <w:rsid w:val="00DD3B9A"/>
    <w:rsid w:val="00DD776D"/>
    <w:rsid w:val="00DE5999"/>
    <w:rsid w:val="00E22385"/>
    <w:rsid w:val="00E25A4E"/>
    <w:rsid w:val="00E33F0A"/>
    <w:rsid w:val="00E45477"/>
    <w:rsid w:val="00E52FF3"/>
    <w:rsid w:val="00E53E1A"/>
    <w:rsid w:val="00E6097A"/>
    <w:rsid w:val="00E65C3C"/>
    <w:rsid w:val="00E702D4"/>
    <w:rsid w:val="00E8091A"/>
    <w:rsid w:val="00E915FF"/>
    <w:rsid w:val="00E96B52"/>
    <w:rsid w:val="00E97EED"/>
    <w:rsid w:val="00EA1E48"/>
    <w:rsid w:val="00EB1118"/>
    <w:rsid w:val="00EB2402"/>
    <w:rsid w:val="00EB4BD3"/>
    <w:rsid w:val="00EB4E58"/>
    <w:rsid w:val="00EC20C4"/>
    <w:rsid w:val="00EC6433"/>
    <w:rsid w:val="00ED6CE0"/>
    <w:rsid w:val="00EE4D86"/>
    <w:rsid w:val="00EF3D3C"/>
    <w:rsid w:val="00EF5EAB"/>
    <w:rsid w:val="00F16C53"/>
    <w:rsid w:val="00F262A0"/>
    <w:rsid w:val="00F33D3A"/>
    <w:rsid w:val="00F46AC3"/>
    <w:rsid w:val="00F52D1A"/>
    <w:rsid w:val="00F557E1"/>
    <w:rsid w:val="00F666C0"/>
    <w:rsid w:val="00F67815"/>
    <w:rsid w:val="00F678DD"/>
    <w:rsid w:val="00F7237F"/>
    <w:rsid w:val="00F72A1E"/>
    <w:rsid w:val="00F730B8"/>
    <w:rsid w:val="00F85ED9"/>
    <w:rsid w:val="00F979F7"/>
    <w:rsid w:val="00FA2190"/>
    <w:rsid w:val="00FA6756"/>
    <w:rsid w:val="00FB7B63"/>
    <w:rsid w:val="00FC049B"/>
    <w:rsid w:val="00FC30E0"/>
    <w:rsid w:val="00FC4CC1"/>
    <w:rsid w:val="00FC6E6B"/>
    <w:rsid w:val="00FD1692"/>
    <w:rsid w:val="00FD7481"/>
    <w:rsid w:val="00FE49BA"/>
    <w:rsid w:val="00FE5BFE"/>
    <w:rsid w:val="00FE6A7E"/>
    <w:rsid w:val="00FE6C16"/>
    <w:rsid w:val="00FE6C87"/>
    <w:rsid w:val="00FF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New York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1255"/>
    <w:pPr>
      <w:spacing w:after="80" w:line="360" w:lineRule="atLeast"/>
      <w:ind w:right="360" w:firstLine="360"/>
    </w:pPr>
    <w:rPr>
      <w:rFonts w:ascii="Arial" w:hAnsi="Arial" w:cs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1255"/>
    <w:pPr>
      <w:spacing w:before="4320" w:after="1800" w:line="240" w:lineRule="auto"/>
      <w:ind w:firstLine="0"/>
      <w:jc w:val="center"/>
      <w:outlineLvl w:val="0"/>
    </w:pPr>
    <w:rPr>
      <w:rFonts w:ascii="New York" w:hAnsi="New York"/>
      <w:b/>
      <w:sz w:val="36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255"/>
    <w:pPr>
      <w:spacing w:after="720"/>
      <w:ind w:firstLine="0"/>
      <w:outlineLvl w:val="1"/>
    </w:pPr>
    <w:rPr>
      <w:rFonts w:ascii="Helvetica" w:hAnsi="Helvetica"/>
      <w:b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551255"/>
    <w:pPr>
      <w:spacing w:after="480"/>
      <w:ind w:firstLine="720"/>
      <w:outlineLvl w:val="2"/>
    </w:pPr>
    <w:rPr>
      <w:rFonts w:ascii="New York" w:hAnsi="New York"/>
      <w:b/>
    </w:rPr>
  </w:style>
  <w:style w:type="paragraph" w:styleId="Heading4">
    <w:name w:val="heading 4"/>
    <w:basedOn w:val="Normal"/>
    <w:next w:val="Normal"/>
    <w:link w:val="Heading4Char"/>
    <w:uiPriority w:val="9"/>
    <w:qFormat/>
    <w:rsid w:val="00551255"/>
    <w:pPr>
      <w:spacing w:after="240"/>
      <w:ind w:firstLine="720"/>
      <w:outlineLvl w:val="3"/>
    </w:pPr>
    <w:rPr>
      <w:rFonts w:ascii="New York" w:hAnsi="New York"/>
    </w:rPr>
  </w:style>
  <w:style w:type="paragraph" w:styleId="Heading5">
    <w:name w:val="heading 5"/>
    <w:basedOn w:val="Normal"/>
    <w:next w:val="Normal"/>
    <w:link w:val="Heading5Char"/>
    <w:uiPriority w:val="9"/>
    <w:qFormat/>
    <w:rsid w:val="00551255"/>
    <w:pPr>
      <w:keepNext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"/>
    <w:qFormat/>
    <w:rsid w:val="00551255"/>
    <w:pPr>
      <w:keepNext/>
      <w:ind w:firstLine="0"/>
      <w:jc w:val="center"/>
      <w:outlineLvl w:val="5"/>
    </w:pPr>
    <w:rPr>
      <w:rFonts w:cs="Arial"/>
      <w:b/>
    </w:rPr>
  </w:style>
  <w:style w:type="paragraph" w:styleId="Heading7">
    <w:name w:val="heading 7"/>
    <w:basedOn w:val="Normal"/>
    <w:next w:val="Normal"/>
    <w:link w:val="Heading7Char"/>
    <w:uiPriority w:val="9"/>
    <w:qFormat/>
    <w:rsid w:val="00551255"/>
    <w:pPr>
      <w:keepNext/>
      <w:ind w:left="-450" w:firstLine="0"/>
      <w:outlineLvl w:val="6"/>
    </w:pPr>
    <w:rPr>
      <w:rFonts w:cs="Arial"/>
      <w:b/>
    </w:rPr>
  </w:style>
  <w:style w:type="paragraph" w:styleId="Heading8">
    <w:name w:val="heading 8"/>
    <w:basedOn w:val="Normal"/>
    <w:next w:val="Normal"/>
    <w:link w:val="Heading8Char"/>
    <w:uiPriority w:val="9"/>
    <w:qFormat/>
    <w:rsid w:val="00551255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1A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1A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1A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1A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1A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1A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1AE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1AE"/>
    <w:rPr>
      <w:rFonts w:ascii="Calibri" w:eastAsia="Times New Roman" w:hAnsi="Calibri" w:cs="Times New Roman"/>
      <w:i/>
      <w:iCs/>
      <w:sz w:val="24"/>
      <w:szCs w:val="24"/>
    </w:rPr>
  </w:style>
  <w:style w:type="paragraph" w:styleId="Caption">
    <w:name w:val="caption"/>
    <w:basedOn w:val="Normal"/>
    <w:uiPriority w:val="35"/>
    <w:qFormat/>
    <w:rsid w:val="00551255"/>
    <w:pPr>
      <w:spacing w:line="240" w:lineRule="auto"/>
      <w:ind w:left="360" w:hanging="360"/>
      <w:jc w:val="both"/>
    </w:pPr>
    <w:rPr>
      <w:i/>
    </w:rPr>
  </w:style>
  <w:style w:type="paragraph" w:styleId="Bibliography">
    <w:name w:val="Bibliography"/>
    <w:basedOn w:val="Normal"/>
    <w:uiPriority w:val="37"/>
    <w:rsid w:val="00551255"/>
    <w:pPr>
      <w:ind w:left="360" w:hanging="360"/>
    </w:pPr>
  </w:style>
  <w:style w:type="paragraph" w:styleId="Footer">
    <w:name w:val="footer"/>
    <w:basedOn w:val="Normal"/>
    <w:link w:val="FooterChar"/>
    <w:uiPriority w:val="99"/>
    <w:rsid w:val="005512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51AE"/>
    <w:rPr>
      <w:rFonts w:ascii="Arial" w:hAnsi="Arial" w:cs="Times New Roman"/>
      <w:sz w:val="22"/>
    </w:rPr>
  </w:style>
  <w:style w:type="character" w:styleId="PageNumber">
    <w:name w:val="page number"/>
    <w:basedOn w:val="DefaultParagraphFont"/>
    <w:uiPriority w:val="99"/>
    <w:rsid w:val="0055125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512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51AE"/>
    <w:rPr>
      <w:rFonts w:ascii="Arial" w:hAnsi="Arial" w:cs="Times New Roman"/>
      <w:sz w:val="22"/>
    </w:rPr>
  </w:style>
  <w:style w:type="character" w:styleId="Hyperlink">
    <w:name w:val="Hyperlink"/>
    <w:basedOn w:val="DefaultParagraphFont"/>
    <w:uiPriority w:val="99"/>
    <w:rsid w:val="00551255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551255"/>
    <w:pPr>
      <w:spacing w:after="480"/>
      <w:ind w:firstLine="72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551AE"/>
    <w:rPr>
      <w:rFonts w:ascii="Arial" w:hAnsi="Arial" w:cs="Times New Roman"/>
      <w:sz w:val="22"/>
    </w:rPr>
  </w:style>
  <w:style w:type="character" w:styleId="FollowedHyperlink">
    <w:name w:val="FollowedHyperlink"/>
    <w:basedOn w:val="DefaultParagraphFont"/>
    <w:uiPriority w:val="99"/>
    <w:rsid w:val="00551255"/>
    <w:rPr>
      <w:rFonts w:cs="Times New Roman"/>
      <w:color w:val="800080"/>
      <w:u w:val="single"/>
    </w:rPr>
  </w:style>
  <w:style w:type="paragraph" w:customStyle="1" w:styleId="Temp">
    <w:name w:val="Temp"/>
    <w:basedOn w:val="Normal"/>
    <w:rsid w:val="00551255"/>
    <w:pPr>
      <w:spacing w:after="0" w:line="240" w:lineRule="auto"/>
      <w:ind w:right="0" w:firstLine="0"/>
    </w:pPr>
    <w:rPr>
      <w:sz w:val="20"/>
    </w:rPr>
  </w:style>
  <w:style w:type="paragraph" w:styleId="BodyTextIndent2">
    <w:name w:val="Body Text Indent 2"/>
    <w:basedOn w:val="Normal"/>
    <w:link w:val="BodyTextIndent2Char"/>
    <w:uiPriority w:val="99"/>
    <w:rsid w:val="00551255"/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551AE"/>
    <w:rPr>
      <w:rFonts w:ascii="Arial" w:hAnsi="Arial" w:cs="Times New Roman"/>
      <w:sz w:val="22"/>
    </w:rPr>
  </w:style>
  <w:style w:type="paragraph" w:styleId="BodyTextIndent3">
    <w:name w:val="Body Text Indent 3"/>
    <w:basedOn w:val="Normal"/>
    <w:link w:val="BodyTextIndent3Char"/>
    <w:uiPriority w:val="99"/>
    <w:rsid w:val="00551255"/>
    <w:pPr>
      <w:tabs>
        <w:tab w:val="left" w:pos="10170"/>
      </w:tabs>
    </w:pPr>
    <w:rPr>
      <w:sz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551AE"/>
    <w:rPr>
      <w:rFonts w:ascii="Arial" w:hAnsi="Arial" w:cs="Times New Roman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55125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5125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51AE"/>
    <w:rPr>
      <w:rFonts w:ascii="Arial" w:hAnsi="Arial"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551255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551AE"/>
    <w:rPr>
      <w:rFonts w:ascii="Times New Roman" w:hAnsi="Times New Roman" w:cs="Times New Roman"/>
      <w:sz w:val="0"/>
      <w:szCs w:val="0"/>
    </w:rPr>
  </w:style>
  <w:style w:type="paragraph" w:styleId="BodyText">
    <w:name w:val="Body Text"/>
    <w:basedOn w:val="Normal"/>
    <w:link w:val="BodyTextChar"/>
    <w:uiPriority w:val="99"/>
    <w:rsid w:val="00551255"/>
    <w:pPr>
      <w:spacing w:after="0" w:line="240" w:lineRule="auto"/>
      <w:ind w:right="0" w:firstLine="0"/>
    </w:pPr>
    <w:rPr>
      <w:rFonts w:ascii="Times New Roman" w:hAnsi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551AE"/>
    <w:rPr>
      <w:rFonts w:ascii="Arial" w:hAnsi="Arial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678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1AE"/>
    <w:rPr>
      <w:rFonts w:ascii="Times New Roman" w:hAnsi="Times New Roman" w:cs="Times New Roman"/>
      <w:sz w:val="0"/>
      <w:szCs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C22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51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92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Biologica_Assessment_temp</Template>
  <TotalTime>24</TotalTime>
  <Pages>3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</vt:lpstr>
    </vt:vector>
  </TitlesOfParts>
  <Company>Section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dc:subject/>
  <dc:creator>dep</dc:creator>
  <cp:keywords/>
  <dc:description/>
  <cp:lastModifiedBy>cobb_dr</cp:lastModifiedBy>
  <cp:revision>3</cp:revision>
  <cp:lastPrinted>2008-08-13T15:18:00Z</cp:lastPrinted>
  <dcterms:created xsi:type="dcterms:W3CDTF">2009-08-27T12:23:00Z</dcterms:created>
  <dcterms:modified xsi:type="dcterms:W3CDTF">2009-08-27T12:46:00Z</dcterms:modified>
</cp:coreProperties>
</file>