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Default="00AC007B" w:rsidP="00AC007B">
      <w:pPr>
        <w:jc w:val="center"/>
      </w:pPr>
    </w:p>
    <w:p w:rsidR="00AC007B" w:rsidRPr="00AC007B" w:rsidRDefault="00AC007B" w:rsidP="00AC007B">
      <w:pPr>
        <w:jc w:val="center"/>
        <w:rPr>
          <w:rFonts w:ascii="Times New Roman" w:hAnsi="Times New Roman"/>
          <w:sz w:val="24"/>
        </w:rPr>
      </w:pPr>
      <w:r w:rsidRPr="00AC007B">
        <w:rPr>
          <w:rFonts w:ascii="Times New Roman" w:hAnsi="Times New Roman"/>
          <w:sz w:val="24"/>
        </w:rPr>
        <w:t>Lake Agnes – Osceola Segment</w:t>
      </w:r>
    </w:p>
    <w:p w:rsidR="00AC007B" w:rsidRDefault="00AC007B" w:rsidP="00AC007B">
      <w:pPr>
        <w:jc w:val="center"/>
      </w:pPr>
      <w:r w:rsidRPr="00AC007B">
        <w:rPr>
          <w:rFonts w:ascii="Times New Roman" w:hAnsi="Times New Roman"/>
          <w:sz w:val="24"/>
        </w:rPr>
        <w:t>Mailing Labels</w:t>
      </w:r>
      <w:r>
        <w:br w:type="page"/>
      </w:r>
    </w:p>
    <w:tbl>
      <w:tblPr>
        <w:tblStyle w:val="TableGrid"/>
        <w:tblW w:w="11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837"/>
        <w:gridCol w:w="50"/>
        <w:gridCol w:w="3508"/>
        <w:gridCol w:w="90"/>
        <w:gridCol w:w="312"/>
        <w:gridCol w:w="50"/>
        <w:gridCol w:w="3910"/>
      </w:tblGrid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 xml:space="preserve">TAMPA ELECTRIC COMPANY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TAMPA FL 33601-0111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TAMPA ELECTRIC COMPANY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TAMPA FL 33601-0111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TAMPA ELECTRIC COMPANY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TAX DEPT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TAMPA FL 33601-0111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I4 48 LAND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1142 CELEBRATION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KISSIMMEE FL 34747-4443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SHARRETT LAND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10312 AUTO PL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HAGERSTOWN MD 21740-1430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SHARRETT LAND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10312 AUTO PL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HAGERSTOWN MD 21740-1430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MANCINI DEVELOPMENT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6850 19 MILE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STERLING HEIGHTS MI 48314-2113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508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MANCINI DEVELOPMENT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6850 19 MILE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STERLING HEIGHTS MI 48314-2113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72" w:type="dxa"/>
            <w:gridSpan w:val="3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HONG KONG GIFT SHOPS LTD ET AL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C/O STEPHEN CHEN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2410 WALDEN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MARRIOTTSVILLE MD 21104-1002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HONG KONG GIFT SHOPS LTD ET AL C/O STEPHEN CHEN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2410 WALDEN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MARRIOTTSVILLE MD 21104-1002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508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HONG KONG GIFT SHOPS LTD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C/O STEPHEN CHEN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2410 WALDEN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MARRIOTTSVILLE MD 21104-1002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72" w:type="dxa"/>
            <w:gridSpan w:val="3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LOVES TRAVEL STOPS &amp; COUNTRY STORES INC </w:t>
            </w:r>
          </w:p>
          <w:p w:rsidR="00D35913" w:rsidRPr="000A6E64" w:rsidRDefault="00D35913" w:rsidP="00117F8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C/O BURKE AND ASSOCIATES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3336 E 32ND ST STE 217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TULSA OK 74135-4442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LOVES TRAVEL STOPS &amp; COUNTRY STORES INC C/O BURKE AND ASSOCIATES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3336 E 32ND ST STE 217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TULSA OK 74135-4442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PARNELL &amp; ASSOCIATES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8020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BILOXI MS 39535-8020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PARNELL &amp; ASSOCIATES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8020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BILOXI MS 39535-8020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PARNELL &amp; ASSOCIATES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8020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BILOXI MS 39535-8020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KERMIT WEEKS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1276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CITY FL 33868-1276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RENTCORP MCGRATH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5700 LAS POSITAS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LIVERMORE CA 94551-7806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83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3787"/>
        <w:gridCol w:w="173"/>
        <w:gridCol w:w="3787"/>
      </w:tblGrid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FRANK DAVIS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4826 WORTH PL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CHARLOTTE NC 28216-3322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2985"/>
        <w:gridCol w:w="270"/>
        <w:gridCol w:w="532"/>
        <w:gridCol w:w="173"/>
        <w:gridCol w:w="3787"/>
      </w:tblGrid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MSD MATTIE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33883-7530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HANSHAW GEORGE H REVOCABLE TRUST C/O ICARD MERRILL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2033 MAIN ST STE 600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SARASOTA FL 34237-6093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JUAN A ARROYO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2757 BAY LAKE RESORT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CITY FL 33868-8817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7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492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WALTER T NORRIS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2780 BAY LAKE RESORT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CITY FL 33868-8816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WALTER T NORRIS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2780 BAY LAKE RESORT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CITY FL 33868-8816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WALTER TIMOTHY NORRIS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2780 BAY LAKE RESORT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CITY FL 33868-8816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7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492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MATTIE MEADOWS INVESTMENTS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1500 SAN REMO AVE STE 248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CORAL GABLES FL 33146-3053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IMPERIAL POLK PROPERTIES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1400 BROADWAY BLVD 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CITY FL 33868-9109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IMPERIAL POLK PROPERTIES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1400 BROADWAY BLVD 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CITY FL 33868-9109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MARTHA SARMIENTO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110 ABRAM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WORCESTER MA 01614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BRAUCKMULLER RICHARD F &amp; ANGELA J TRUST AGREEMENT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4803 JULIANA RESERVE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AUBURNDALE FL 33823-5103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IMPERIAL POLK PROPERTIES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1400 BROADWAY BLVD 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CITY FL 33868-9109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BRAUCKMULLER RICHARD F &amp; ANGELA J TRUST AGREEMENT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4803 JULIANA RESERVE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AUBURNDALE FL 33823-5103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FLORIDA DEPARTMENT OF TRANSPORTATION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BARTOW FL 33831-1249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 &amp; C PROPERTIES GROUP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320 E COLUMBIA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33850-2904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 &amp; C PROPERTIES GROUP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320 E COLUMBIA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33850-2904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 &amp; C PROPERTIES GROUP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320 E COLUMBIA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33850-2904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BOOM LAND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520687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33152-0687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BOOMLAND C 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520687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33152-0687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 &amp; C PROPERTIES GROUP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320 E COLUMBIA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33850-2904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 &amp; C PROPERTIES GROUP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320 E COLUMBIA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33850-2904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MICHAEL M OSBORN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3699 LAKE ALFRED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33881-9631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HENRY GROVES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2548 LAUREL GLEN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FL 33803-5476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HENRY GROVES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2548 LAUREL GLEN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FL 33803-5476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MICHAEL M OSBORN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3699 LAKE ALFRED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33881-9631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3787"/>
        <w:gridCol w:w="173"/>
        <w:gridCol w:w="3787"/>
      </w:tblGrid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CHUYEN VAN NGO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2684 S FENTON 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LAKEWOOD CO 80227-4016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THIS LAND OF ACRES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520687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33152-0687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SBA PROPERTIES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5900 BROKEN SOUND PKWY NW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BOCA RATON FL 33487-2797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WILBER A BOGGS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642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33850-0642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MAYNARD HERBERT C/O DEBORAH SCHOLZ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110 N LAURA ANNE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STERLING VA 20164-1917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CHARLES L WATSON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1046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33850-1046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HAROLD A PHELPS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1103 OLD POLK CITY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33850-8408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C HUNT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1047 OLD POLK CITY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ALFRED FL 33850-8441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ABDELSAWI OMER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2867 BLACKWATER OAKS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MULBERRY FL 33860-5544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WOODS ESTATES INC C/O MICHEL HUYSMAN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11773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33101-1773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WOODS ESTATES INC C/O MICHEL HUYSMAN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11773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33101-1773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DANIEL M STINGL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2741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BONITA SPRINGS FL 34133-2741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RONNIE BRYANT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10120 MOORE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FL 33809-9723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RONNIE BRYANT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10120 MOORE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FL 33809-9723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 M HOLDEN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117 AVENUE B SW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33880-2942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TIITF/FISH &amp; WILDLIFE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HILOCHEE WILDLIFE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3900 COMMONWEALTH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TALLAHASSEE FL 32399-6575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OAK PARK DEVELOPMENT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1768 PARK CENTER DR STE 400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32835-7603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SUNSET RIDGE HOA INC C/O SUTHERLAND MANAGEMENT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107 N LINE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APOPKA FL 32703-4813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SUNSET RIDGE HOA INC C/O SUTHERLAND MANAGEMENT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107 N LINE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APOPKA FL 32703-4813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515B9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AMB FOUR CORNERS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60 STATE ST STE 3700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BOSTON MA 02109-1811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SANDIE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9413 PACES FERRY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TAMPA FL 33615-1661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JONATHAN STOCKWELL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626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2895"/>
        <w:gridCol w:w="360"/>
        <w:gridCol w:w="180"/>
        <w:gridCol w:w="180"/>
        <w:gridCol w:w="172"/>
        <w:gridCol w:w="173"/>
        <w:gridCol w:w="3787"/>
      </w:tblGrid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XIAOHONG SHE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616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SHA REAL ESTATE HOLDINGS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9209 CHARLES E LIMPUS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32836-5805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SUNSET RIDGE HOA INC C/O SUTHERLAND MANAGEMENT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107 N LINE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APOPKA FL 32703-4813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ELHOUSSINE TAYOUR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554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JOHN LUTTON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 CENTURION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FALKIRK FK2 7YH SCOTLAND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HERBERT HILEY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470 CHEMIN DU PRECHA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GUETHARY  64210 FRANCE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ELAINE MITCHELL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 STANLEY ROAD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ASHFORD MIDDX TW15 2LQ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BAO THAI KHONG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4517 FAIRWAY DOWNS 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ALEXANDRIA VA 22312-1561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LUO HUI FOUNDATION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2053 RANCHO HIGUERA 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FREMONT CA 94539-7309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COUPLINGS INTERNATIONAL LTD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UNIT 4 J K O BUILDINGS HUGHENDEN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HIGH WYCOMBE BUCKINGHAM HP 13 5SQ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MAUREEN ELIZABETH JESSIE SUNTER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71 OLD KINGSTON ROAD  SUITE 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AJAX  ONTARIO LIT3A6 CANADA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JUAN PEREZ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442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MARIO CORRALES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53 EDWIN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CARTERET NJ 07008-3356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STEPHEN R ROWE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1957 HARD SCRABBLE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NEWPORT NY 13416-2620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JENNIFER REJIM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412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COLIN FRANK GREEN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 ST MARKS CRESCENT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SOMPTING WEST SUSSEX RN158SG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TATEM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360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KIMBERLY MARKOWSKY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350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JUAN CARLOS RIVAS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340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RICHARD D MANNING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330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HERBERT HILEY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470 SHEMIN DU PRECHA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GUETHARY  64210 FRANCE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PETER J ANDERSON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85 MILDMAY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CHELMSFORD ESSEX CM20DR,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MARK LESLIE DOVE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31 WILBERFORCE AVE</w:t>
            </w:r>
          </w:p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YORK YO306D4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492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CHRISTIAN BARLOW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28 HOOD LANE ARMITAGE RUGELEY</w:t>
            </w:r>
          </w:p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STRAFFORDSHIRE WS15 4AG,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ALEX STOLLER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88 DAVIDSON BLVD DUNDAS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ONTARIO  L9H  7M3 CANADA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US MORTGAGE FINANCE II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390 N ORANGE AVE STE 260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32801-1612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132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MARTIN IAN KNIGHT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ORCHARD COTTAGE RIVERSIDE NEWLAND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SELBY NORTH YORKSHIRE Y08 8PX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KAO MEI YING REVOCABLE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 MONZA 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DANVILLE CA 94526-1962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HERBERT HILEY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470 CHEMIN DU PRECHA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GUETHARY  64210 FRANCE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MICHAEL KEVIN HENDERSON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208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33837-2659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2805"/>
        <w:gridCol w:w="180"/>
        <w:gridCol w:w="802"/>
        <w:gridCol w:w="8"/>
        <w:gridCol w:w="42"/>
        <w:gridCol w:w="48"/>
        <w:gridCol w:w="75"/>
        <w:gridCol w:w="3787"/>
      </w:tblGrid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STEPHEN M HALLOWES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 SEVENAIRS FOLD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BEIGHTON SHEFFIELD S201KL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JOHN SMITH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13 LANE HEAD AVENUE LOWTON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WARRINGTON CHESHIRE WA32TB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BOHR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130 SWALLOW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OLYPHANT PA 18447-1738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LARRY D GINDLESBERGER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116 SUNSET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33837-2657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MARK MEYRICK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15 SHERIDAN DR GALLEY COMMON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NUNEATON WARWICKSHIRE CV109QU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EMRE G KUSLUK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859 KNOLLWOOD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33837-3703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GEORGE NEIL WATSON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 MILNCROFT STEADING MILLCROFT ROAD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LUGGIEBANK CUMBERNAULD GLASGOW G68 0LA SCOTLAND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PETER A DAVEY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CHESTNUTS BURNHAM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ALTHORNE CHELMSFORD ESSEX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SUNSET RIDGE HOA INC C/O SUTHERLAND MANAGEMENT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107 N LINE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APOPKA FL 32703-4813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GEORGE NEIL WATSON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FLAT 2 R 3 CARRICKVALE CT CARRICKSTONE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CUMBERNAULD GLASGOW G68 OLA SCOTLAND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ZHANG YANNING AND CATHERINE LEE LIVING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100 SAMROSE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NOVATO CA 94945-3416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ALAN L NEWSON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11A RICKMAN CLOSE ARBORFIELD CROSS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READING BERKSHIRE RG29PS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BARRY BENSON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 GREEN LN GREAT SUTTON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SOUTH WIRRAL CHESHIRE CH664LG,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POLYAK BARBARA A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9937 LAKE GEORGIA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32817-3120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JACK D JR GUINN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672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33836-0672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COUNTY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988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BARTOW FL 33831-0988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WESTBURY HOMEOWNERS ASSOCIATION OF POLK COUNTY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882 JACKSON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32789-4667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RAMARAIN DWARKA CHAUBE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GODSCHALKSERF 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HELMOND 5706JG, HOLLAND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WESTBURY HOMEOWNERS ASSOCIATION OF POLK COUNTY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882 JACKSON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32789-4667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95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WESTBURY HOMEOWNERS ASSOCIATION OF POLK COUNTY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882 JACKSON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32789-4667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WILLIAM SCOTT HAWTHORNE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14A CLOCH ROAD GOUROCK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RENFREWSHIRE SCOTLAND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JANET CAIRNS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 WOODLANDS PARK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BEXLEY DA5 2EN,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SILVIO JR TEIXEIRA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529 SAO PAULO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SP 05621 010 BRAZIL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762" w:type="dxa"/>
            <w:gridSpan w:val="6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ROGER THURSTON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25 MANOR PARK ROAD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CORTON LOWESTOFF SUFFOLK NR32 5HL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DONALD A GALLANT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510 FOX LOOP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33837-3811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KARIN A TURNER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38 CALDY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BELVEDERE DA17 6JS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DAWN CIANNAMEA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458 FOX LOOP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33837-3807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DR SANDRA BALLESTER REVOCABLE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135157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CLERMONT FL 34713-5157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PAUL HAMMOND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54 FOXHALL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GREAT SUTTON CHESHIRE CH662GT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ALI SADIQ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278 BRANTINGHAM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CHORLTON MANCHESTER M210QU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255"/>
        <w:gridCol w:w="270"/>
        <w:gridCol w:w="262"/>
        <w:gridCol w:w="173"/>
        <w:gridCol w:w="3165"/>
        <w:gridCol w:w="180"/>
        <w:gridCol w:w="180"/>
        <w:gridCol w:w="90"/>
        <w:gridCol w:w="172"/>
        <w:gridCol w:w="8"/>
        <w:gridCol w:w="165"/>
        <w:gridCol w:w="3787"/>
      </w:tblGrid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MARK ALLEESON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203 CONISBOROUGH CRES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LONDON SE62SE,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CHRISTOPHER SIMMONS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408 FOX LOOP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ERICK ANDREW HANLEY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 MILLFIELD LIVINGSTON</w:t>
            </w:r>
          </w:p>
          <w:p w:rsidR="00117F8B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WEST LOTHAIN EH54 7AR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SCOTLAND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JOHN HADFIELD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43705 SPINKS FERRY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LEESBURG VA 20176-5203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ERIC WENDT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346 FOX LOOP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LESLIE MARTIN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23 ALDER PLACE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CULLODEN INVERNESS IV2 7LG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ANDREW UTTING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 FOXGLOVE CLOSE PAKEFIELD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LOWESTOFT SOFFOLK NR33 7D4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ANTHONY N VANCE C/O BAHAI WORLD CENTRE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155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HAIFA 31 001 ISRAEL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BRIAN GIBNEY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40 RIDGE PARK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LISBURN BELFAST BT28 3RU NORTHERN IRELAND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BILLY BALI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35 GLENDINNING WAY MADELEY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TELEFORD SHROPSHIRE TF75SX,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525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HELLER BROTHERS PACKING CORPORATION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770249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GARDEN FL 34777-0249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132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WESTBURY HOMEOWNERS ASSOCIATION OF POLK COUNTY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882 JACKSON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32789-4667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FLORIDA DEPARTMENT OF TRANSPORTATION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BARTOW FL 33831-1249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FLORIDA POWER CORPORATION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3300 EXCHANGE PL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MARY FL 32746-5413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FLORIDA POWER CORPORATION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3300 EXCHANGE PL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MARY FL 32746-5413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KK REAL ESTATE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110 WYNDHAM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33884-4123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DOT/STATE OF FLORIDA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BARTOW FL 33831-1249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COUNTY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988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BARTOW FL 33831-0988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ODYSSEY DP XII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500 S FLORIDA AVE STE 700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FL 33801-5270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DEER CREEK LTD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5252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FL 33807-5252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DELAHUNTY TERENCE J JR C/O GRAY ROBINSON PA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301 E PINE ST STE 1400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32801-2741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DELAHUNTY TERENCE J JR C/O GRAY ROBINSON PA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301 E PINE ST STE 1400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32801-2741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DELAHUNTY TERENCE J JR C/O GRAY ROBINSON PA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301 E PINE ST STE 1400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32801-2741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DELAHUNTY TERENCE J JR C/O GRAY ROBINSON PA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301 E PINE ST STE 1400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32801-2741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ABDOOL M SALADEEN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1216 DAWN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DUNDEE FL 33838-4414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16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MARLENE CORDERO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7128 SW 154TH 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33193-1671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402" w:type="dxa"/>
            <w:gridSpan w:val="6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KEVIN B SHIPSIDES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36 OAK GROVE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BOGNOR REGIS WEST SYSSEX P022 9JN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25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LARRY PARKER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510 DOC CRAMER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MANAHAWKIN NJ 08050-2822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7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50" w:type="dxa"/>
            <w:gridSpan w:val="6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DAVID WRIGHT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8CALDERSTONE CT NELL GAP LANE MIDDLESTOWN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WAKEFIELD WEST YORKSHIRE WF44UE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52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THOMAS BYRNE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50 GLEBEMOUNT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WICKLOW CO WICKLOW, IRELAND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2895"/>
        <w:gridCol w:w="360"/>
        <w:gridCol w:w="90"/>
        <w:gridCol w:w="180"/>
        <w:gridCol w:w="262"/>
        <w:gridCol w:w="50"/>
        <w:gridCol w:w="123"/>
        <w:gridCol w:w="3787"/>
      </w:tblGrid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JOHN DOUGLASS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76 KENTMERE AVE WALDERDENE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NEW CASTLE TYNE WEAR NE64HH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DONNA MALCOTT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561 MAJESTY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33837-0504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492" w:type="dxa"/>
            <w:gridSpan w:val="6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PATRICK MALLON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 DUNCLARE HEIGHTS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DUNGANNON CO TYRONE IRELAND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ANTHONY KEARNS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50 MONTROSE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YONKERS NY 10710-2802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ANRES RIVERA JOSE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375 AYLESBURY LN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HOA INC AYLESBURY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9937 LAKE GEORGIA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32817-3120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DEER CREEK PHASE II UDI POA CLASS 1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42759 HIGHWAY 27 LOT 74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33837-6821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345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GINDLESBERGER GRANT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 OXMANTOWN MALL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BIRR COUNTY OFFAH IRELAND IRELAND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gridSpan w:val="4"/>
            <w:vAlign w:val="center"/>
          </w:tcPr>
          <w:p w:rsidR="00F77181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VIZCAY HOMEOWNERS ASSOCIATION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OF POLK COUNTY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425 W COLONIAL DR STE 204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32804-6863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MASTER BUILDING SERVICES AT VIZCAY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1053 MAITLAND CENTER COMMONS BLVD STE 200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MAITLAND FL 32751-7431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MASTER BUILDING SERVICES AT VIZCAY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1053 MAITLAND CENTER COMMONS BLVD STE 200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MAITLAND FL 32751-7431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MICHAEL KEVIN MILLER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421 VIZCAY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33837-2618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RUSTAM AVRAMICH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431 VIZCAY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33837-2618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MASTER BUILDING SERVICES AT VIZCAY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1053 MAITLAND CENTER COMMONS BLVD STE 200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MAITLAND FL 32751-7431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STUART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OLD READING ROOM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WITHNELL FOLD CHORLEY LANCS PR68BA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MASTER BUILDING SERVICES AT VIZCAY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1053 MAITLAND CENTER COMMONS BLVD STE 200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MAITLAND FL 32751-7431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MASTER BUILDING SERVICES AT VIZCAY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1053 MAITLAND CENTER COMMONS BLVD STE 200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MAITLAND FL 32751-7431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MICHAEL REILLY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THORNEYHOLME HALL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DUNSOP BRIDGE CLITHEROE LANCS BB73BB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KAREN MARKEY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17 MARTIN CLOSE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ROGIET CALDICOT MONMOUTHSHIRE NP263UG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POLYAK ROBERT J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9937 LAKE GEORGIA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32817-3120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 WAYNE ET AL BEST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3834 BEST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33837-9407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POLYAK ROBERT J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9937 LAKE GEORGIA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32817-3120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MERRELL D JR WHIDDEN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3826 BEST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33837-9407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MERRELL D JR WHIDDEN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3826 BEST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33837-9407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JUDITH T PROCACCINI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865 FORKER LN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GRANTSBURG IL 62943-2108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FRANK J JR VECCHIO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30 SANCTUARY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EAST GREENWICH RI 02818-2069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US NINETEEN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1111 HOLLY HILL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33837-7920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CARTER OMERGEANE TRUST AGREEMENT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2542 PARTRIDGE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HAVEN FL 33884-3035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WEST SIDE MOTORS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920 CLARK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FL 33815-3175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MARIA G MEDINA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915085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LONGWOOD FL 32791-5085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345"/>
        <w:gridCol w:w="270"/>
        <w:gridCol w:w="172"/>
        <w:gridCol w:w="173"/>
        <w:gridCol w:w="3255"/>
        <w:gridCol w:w="180"/>
        <w:gridCol w:w="90"/>
        <w:gridCol w:w="90"/>
        <w:gridCol w:w="90"/>
        <w:gridCol w:w="82"/>
        <w:gridCol w:w="173"/>
        <w:gridCol w:w="3787"/>
      </w:tblGrid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DEVON F CERNIGA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1405 BARBERRY LN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BENTONVILLE AR 72712-8419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6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JML LAND LLC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101 SPANISH MOSS RD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33837-5513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JML LAND LLC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101 SPANISH MOSS RD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33837-5513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JML LAND LLC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101 SPANISH MOSS RD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33837-5513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255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JML LAND LLC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101 SPANISH MOSS RD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33837-5513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70" w:type="dxa"/>
            <w:gridSpan w:val="2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gridSpan w:val="5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CENTRAL FLORIDA INVESTMENTS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5601 WINDHOVER DR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CENTRAL FLORIDA INVESTMENTS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5601 WINDHOVER DR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615" w:type="dxa"/>
            <w:gridSpan w:val="4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CENTRAL FLORIDA INVESTMENTS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5601 WINDHOVER DR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gridSpan w:val="3"/>
          </w:tcPr>
          <w:p w:rsidR="00F77181" w:rsidRDefault="00D35913" w:rsidP="00F77181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CENTRAL FLORIDA INVESTMENTS </w:t>
            </w:r>
          </w:p>
          <w:p w:rsidR="00D35913" w:rsidRPr="000A6E64" w:rsidRDefault="00D35913" w:rsidP="00F77181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5601 WINDHOVER DR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CENTRAL FLORIDA INVESTMENTS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5601 WINDHOVER DR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6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DECA INV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501 SW 158TH TER APT 203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PEMBROKE PINES FL 33027-1121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GEORGE A LEVINE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8700 N KENDALL DR STE 102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33176-2206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GEORGE A LEVINE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8700 N KENDALL DR STE 102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33176-2206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6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GEORGE ALEVINE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8700 N KENDALL DR STE 102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33176-2206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GEORGE A LEVINE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8700 N KENDALL DR STE 102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33176-2206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345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GEORGE A LEVINE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8700 N KENDALL DR STE 102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MIAMI FL 33176-2206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7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0" w:type="dxa"/>
            <w:gridSpan w:val="4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JOHNSON WALTER C LIVING TRUST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44 PORTER RD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BOXFORD MA 01921-1257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gridSpan w:val="2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132" w:type="dxa"/>
            <w:gridSpan w:val="4"/>
          </w:tcPr>
          <w:p w:rsidR="00F77181" w:rsidRDefault="00D35913" w:rsidP="000A6E64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CENTRAL FLORIDA INVESTMENTS 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5601 WINDHOVER DR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 S NINETEEN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1111 HOLLY HILL RD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33837-7920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6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JOHNSON WALTER C LIVING TRUST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44 PORTER RD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BOXFORD MA 01921-1257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EDITH SEGAL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7431 KINGSLEY RD 1204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COTE ST LUC  QC CANADA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LEAH SHMUELI THE GOLDS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200 WINSTON DR APT 510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CLIFFSIDE PARK NJ 07010-3212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6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DARLENE ANTHONY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13144 BROMONT AVE UNIT 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SYLMAR CA 91342-7456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JAMES MCKEE C/O PATRICIA REDMOND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367 RIDGECREST AVE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STATEN ISLAND NY 10312-5133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CENTRAL FLORIDA INVESTMENTS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5601 WINDHOVER DR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32819-7936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6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RM WORLD TRADERS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SIGYNSGATE 1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N-0260 OSLO NORWAY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RM WORLD TRADERS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SIGYNSGATE 1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N-0260 OSLO NORWAY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RM WORLD TRADERS INC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SIGYNSGATE 1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N-0260 OSLO NORWAY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6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PETTER MOWINCKEL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ULFSTENSGT 1 B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0355 OSLO NORWAY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PETTER MOWINCKEL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ULFSTENSGT 1 B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0355 OSLO NORWAY</w:t>
            </w:r>
          </w:p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173"/>
        <w:gridCol w:w="3165"/>
        <w:gridCol w:w="180"/>
        <w:gridCol w:w="90"/>
        <w:gridCol w:w="90"/>
        <w:gridCol w:w="262"/>
        <w:gridCol w:w="173"/>
        <w:gridCol w:w="3787"/>
      </w:tblGrid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OTTO MOWINCKEL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ULFSTENSGT 1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0355 OSLO NORWAY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RM WORLD TRADERS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SIGYNSGATE 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N-0260 OSLO NORWAY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RM WORLD TRADERS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SIGYNSGATE 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N-0260 OSLO NORWAY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PAUL OTTESEN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3007 HUNTS POINT CIR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HUNTS POINT WA 98004-1009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PAUL OTTESEN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3007 HUNTS POINT CIR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HUNTS POINT WA 98004-1009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DEBORAH K HUMMELSUND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340 S US HIGHWAY 1 APT 407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JUPITER FL 33477-5930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DEBORAH K HUMMELSUND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340 S US HIGHWAY 1 APT 407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JUPITER FL 33477-5930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REIULF MORCH C/O ROALD LIE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FROLICHSVEI 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N3150 TOLVSROD NORWAY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REIULF MORCH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FROLICHSVEI 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N3150 TOLVSROD NORWAY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WEST SIDE MOTORS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920 CLARK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LAKELAND FL 33815-3175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RM WORLD TRADERS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SIGYNSGATE 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N-0260 OSLO NORWAY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CENTRAL FLORIDA INVESTMENTS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5601 WINDHOVER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32819-7936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PETTER MOWINCKEL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ULFSFENSGT 1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0355 OSLO NORWAY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CLEMENTE E ZEVALLOS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611 FLORIDA PKWY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KISSIMMEE FL 34743-7513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222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OAKMONT GROVE VENTURE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7575 DR PHILLIPS BLVD STE 310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32819-7221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BRIARGROVE HOA INC C/O ATTWOOD-PHILLIPS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VICTORIA ANNE WILSON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428 THORNBUSH PKWY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33837-5860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MARIA T GUERRERO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844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LONG T TRAN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834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MARIE M DARBOUZE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824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GERARD C LEWIS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814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STEVEN L ABEL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804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33837-5861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16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HENRY ZONCA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732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33837-5834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312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JOSE O ANTONGIORGI RAMIREZ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722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33837-5834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BERNARD OHARE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712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33837-5834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SOURIKONE SOUKHAVONG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702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33837-5834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WILLIAM LISEFSKI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 VERMONT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BATH NY 14810-1135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STEPHEN BARFORD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36 SEWARDSTONE ROAD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CHINGFORD LONDON E4 7JW,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DAVID W ENCARNACION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616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33837-5835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BRIARGROVE HOA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146 BERLWOOD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33837-5849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255"/>
        <w:gridCol w:w="180"/>
        <w:gridCol w:w="352"/>
        <w:gridCol w:w="173"/>
        <w:gridCol w:w="3435"/>
        <w:gridCol w:w="180"/>
        <w:gridCol w:w="172"/>
        <w:gridCol w:w="173"/>
        <w:gridCol w:w="3787"/>
      </w:tblGrid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BRIARGROVE HOA INC C/O ATTWOOD-PHILLIPS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BRIARGROVE HOA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162899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ALTAMONTE SPRINGS FL 32716-2899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BRIARGROVE HOA INC C/O ATTWOOD-PHILLIPS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BRIARGROVE HOA INC C/O ATTWOOD-PHILLIPS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JAMES J CULLEN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510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RENE MENDEZ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646 E 236TH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BRONX NY 10466-1714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LOURDES ROJAS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438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33837-5805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LILLIAN JACOBS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428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33837-5805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CHRISTOPHER BAILEY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418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33837-5805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DANIEL GAGNE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6671 CHEMIN FOREST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TERREBONNE QUEBEC J7M1M5 CANADA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W ARMSTRONG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336 GROVEPARK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REDUS FLOIDA LAND LLC C/O TRENAM KEMKER PA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101 E KENNEDY BLVD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TAMPA FL 33601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BRIARGROVE HOA INC C/O ATTWOOD-PHILLIPS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BRIARGROVE HOA INC C/O ATTWOOD-PHILLIPS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BRIARGROVE HOA INC C/O ATTWOOD-PHILLIPS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32790-1208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GUILLERMO AYALA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532 OAKPARK LOOP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33837-5824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MAUREEN F HUNT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542 OAKPARK LOOP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33837-5824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POTTER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604 OAKPARK LOOP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33837-5826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255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BFC LOUGHMAN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3010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32790-3010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6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WINDWOOD BAY HOA INC C/O SENTRY MNGMT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2180 W STATE ROAD 434 STE 5000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LONGWOOD FL 32779-5042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8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132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LYNN R DOYLE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 MAYBELLE CLOSE BEARE GREEN</w:t>
            </w:r>
          </w:p>
          <w:p w:rsidR="00D35913" w:rsidRPr="000A6E64" w:rsidRDefault="00F77181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UNITED KINGDOM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COLIN RENWICK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 PARC Y COED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CREIGIAU CARDIFF CF159LW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GILL SHARMA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3156 COUNTESS CRESCENT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MISSISSAUGA ONTARIO L5M0E2 CANADA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CHAUMETTE R GARCIA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4249 SONIA 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ALEXANDRIA VA 22309-2347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KISHAN BACCHUS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165 SAND RIDGE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WILLIAM MCQUADE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 CHERRY MEADOWS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NEWTOWNABBEY  BT367AN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ERROL MEHMET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316 BECCLES ROAD CARLTON COLVILLE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LOWESTOFT  NR338HW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BRIAN BLOXHAM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135 SAND RIDGE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33896-4713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NIGEL STEPHENSON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 CACDOLAN  BURRY PORT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DYFED  WALES  SA160PG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173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PAUL D AYLING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129 NOAK HILL ROAD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BILLERICAY ESSEX CM1Z9UJ,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50"/>
        <w:gridCol w:w="2658"/>
        <w:gridCol w:w="180"/>
        <w:gridCol w:w="90"/>
        <w:gridCol w:w="180"/>
        <w:gridCol w:w="630"/>
        <w:gridCol w:w="90"/>
        <w:gridCol w:w="4042"/>
      </w:tblGrid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WINDWOOD BAY HOA INC C/O SENTRY MNGMT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2180 W STATE ROAD 434 STE 5000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LONGWOOD FL 32779-5042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38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HENRY MORGAN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18 ORION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BRAINTREE ESSEX CM79UR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THANGESWARY SIVAKARAN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45 MANBRIDGE CRES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AJAX ONT LIZ 1S3 CANADA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MCFARLANE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31 SQUIRES HILL ROAD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BELFAST  BT148FJ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38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MARK WALKER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 VIRGINIA GARDENS LOFTHOUSE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WAKEFIELD YORKSHIRE WF3TE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KITCHEN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11 CALDECOT WAY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BROXBOURNE HERTFORDSHIRE EN106PH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GRAEME DOCHERTY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 GOGARLOCH BANK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EDINBURGH EH129LA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38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JULIAN PATRICK WILLIAM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19 PLUMSTEAD ROAD EAST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NORWICH  NR7 9NA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MICHAEL HEDLEY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ROBIN HOOD DURHAM ROAD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SACRISTON CO DURHAM DH76LN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JEREMY ROBERT O WEEDEN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37 PINE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GRAVESLID  DA12 1QY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38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VERONICA CLAYTON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17 MANTELL CRESCENT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AJAX ONTARIO L1T3N6 CANADA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HUNG TRUONG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19 GROSVENOR ROAD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PETTS WOOD KENT BR5IQT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SIMON DAVID SPARKES REVOCABLE LIVING TRUST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45 WHITTINGTON CHASE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KINGSMEAD MILTON KEYNES MK44HL UNITED KINGDOM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HAMES TOBON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344 WILLOW VIEW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762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RESERVE AT WINDWOOD BAY HOA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2180 W STATE ROAD 434 STE 5000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LONGWOOD FL 32779-5042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ROBERT L JR ENNIS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622 MONROE CIR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33896-4709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38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RICHARD P BURKE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358 CRESCENT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CAPE MAY NJ 08204-4839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FREDERICK BURNETT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602 MONROE CIR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33896-4709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JAMES D JR WALCOTT C/O HARTSOUGH KENNY CHASE &amp; SULLIVAN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3812 QUAKERBRIDGE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HAMILTON NJ 08619-1004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38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JOHN WHITE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CLONBARN HOUSE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BRANSTOWN TARA CO MEATH IRELAND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FRANCISCO R PEREZ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530 MONROE CIR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33896-4708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MARK A KING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 KEATSCLOSE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LYNTONS LYNTON ROAD, LONDON SEISTZ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658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POLK COUNTY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988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BARTOW FL 33831-0988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942" w:type="dxa"/>
            <w:gridSpan w:val="4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TEHINA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8297 CHAMPIONS GATE BLVD UNIT 200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CHAMPIONS GATE FL 33896-8387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RANDAL AKERS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156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KENNESAW GA 30156-0156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38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JOSEPH BUFFOLINO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3925 WAVERLY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SEAFORD NY 11783-2615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WILLIAM R GARBARINO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452 ISLIP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ISLIP NY 11751-1814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ASHISH MEHTA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21 CHILTON RIDGE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HATCH WARREN BASINGSTOKE HANTS RG22 4RG ENGLAND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738" w:type="dxa"/>
            <w:gridSpan w:val="5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FRANCISCO PEREZ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428 MONROE CIR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042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SCOTT MOYER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418 MONROE CIR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50"/>
        <w:gridCol w:w="3648"/>
        <w:gridCol w:w="90"/>
        <w:gridCol w:w="172"/>
        <w:gridCol w:w="50"/>
        <w:gridCol w:w="3910"/>
      </w:tblGrid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CAROLYN ELAINE RADTKE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408 MONROE CIR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33896-4707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RESERVE AT WINDWOOD BAY HOA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2180 W STATE ROAD 434 STE 5000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LONGWOOD FL 32779-5042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F77181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CAPSTONE RESDEV LLC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C/O MICHAEL P CAROLCON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880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WINTER PARK FL 32790-0880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BLACKWATER ASSOCIATES LTD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13860 BALLANTYNE CORPORATE PL STE 130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CHARLOTTE NC 28277-3167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CG DOWNTOWN ASSOCIATES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3120 SW FREEWAY STE 200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HOUSTON TX 77098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CAPSTONE RESDEV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25999 ATTN: HEMA RODRIGUEZ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SHAWNEE MISSION KS 66225-5999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 REUNION BORROWER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7855B OSCEOLA POLK LINE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GINN-LA ORLANDO LTD LLLP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 OSCEOLA POLK LINE RD STE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33896-9103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GINN-LA I-4 EAST LP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7855B OSCEOLA POLK LINE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STATE OF FLA DOT MILE POST 263 BLDG 5315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613069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OCOEE FL 34761-3069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GINN-LA ORLANDO LTD LLLP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 OSCEOLA POLK LINE RD STE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33896-9103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 REUNION BORROWER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7855B OSCEOLA POLK LINE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GINN-LA ORLANDO LTD LLLP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 OSCEOLA POLK LINE RD STE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33896-9103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 REUNION BORROWER LLC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7855B OSCEOLA POLK LINE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F77181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VILLAS AT REUNION SQUARE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CONDO ASSOC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8390 CHAMPIONSGATE BLVD STE 304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CHAMPIONSGATE FL 33896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VILLAS AT REUNION SQUARE CONDO ASSOC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8390 CHAMPIONSGATE BLVD STE 304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CHAMPIONSGATE FL 33896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F77181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VILLAS AT REUNION SQUARE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CONDO ASSOC INC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8390 CHAMPIONSGATE BLVD STE 304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CHAMPIONSGATE FL 33896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REUNION EAST CDD</w:t>
            </w:r>
          </w:p>
          <w:p w:rsidR="00F77181" w:rsidRDefault="00D35913" w:rsidP="00515B9B">
            <w:pPr>
              <w:ind w:left="95" w:right="9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 xml:space="preserve">201 E PINE ST STE 950 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ATTN: ARIEL LOVERA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F77181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GINN-LA ORLANDO LTD LLLP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 OSCEOLA POLK LINE RD STE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33896-9103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648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GINN-LA ORLANDO LTD LLLP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 OSCEOLA POLK LINE RD STE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33896-9103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9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4132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GINN-LA ORLANDO LTD LLLP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 OSCEOLA POLK LINE RD STE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33896-9103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FLORIDA GAS TRANSMISSION CO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4967 ATTN: PROPERTY TAX DEPT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HOUSTON TX 77210-4967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THOMAS E MURCHISON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13401 KIRBY SMITH RD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32832-6130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CITY OF ORLANDO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500 SOUTH ORANGE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CITY OF ORLANDO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500 S ORANGE AVE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ORLANDO FL 32801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HERMAN J HEIDRICH &amp; SONS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1227 E LAKE COLONY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MAITLAND FL 32751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GINN-LA ORLANDO LTD LLLP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7855 OSCEOLA POLK LINE RD STE B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DAVENPORT FL 33896-9103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10170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32830-0170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gridSpan w:val="3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COMPANY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COMPANY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tbl>
      <w:tblPr>
        <w:tblStyle w:val="TableGrid"/>
        <w:tblW w:w="11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787"/>
        <w:gridCol w:w="50"/>
        <w:gridCol w:w="3910"/>
        <w:gridCol w:w="50"/>
        <w:gridCol w:w="3910"/>
      </w:tblGrid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CELEBRATION COMPANY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10170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32830-0170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CELEBRATION CO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 ATTN: TAX DEPARTMENT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DONALD E PERRY;  PHILLIP E PERRY; CARLA SHANNON PERRY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HWY 17 S LAKEWOOD CAMPGROUND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MYRTLE BEACH SC 29575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CELEBRATION CO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 ATTN: TAX DEPARTMENT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CELEBRATION CO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 ATTN: TAX DEPARTMENT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CDD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1675 BUENA VISTA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CDD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610 SYCAMORE ST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CELEBRATION FL 34747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1675 BUENA VISTA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CELEBRATION CO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CELEBRATION CO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 ATTN: TAX DEPARTMENT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</w:trPr>
        <w:tc>
          <w:tcPr>
            <w:tcW w:w="3787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CELEBRATION CO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 ATTN: TAX DEPARTMENT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THE CELEBRATION CO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PO BOX 22154 ATTN: TAX DEPARTMENT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  <w:vAlign w:val="center"/>
          </w:tcPr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REEDY CREEK IMP DISTRICT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1675 BUENA VISTA DR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sz w:val="20"/>
                <w:szCs w:val="20"/>
              </w:rPr>
            </w:pPr>
            <w:r w:rsidRPr="00796D7D">
              <w:rPr>
                <w:rFonts w:ascii="Times New Roman" w:hAnsi="Times New Roman"/>
                <w:noProof/>
                <w:sz w:val="20"/>
                <w:szCs w:val="20"/>
              </w:rPr>
              <w:t>LAKE BUENA VISTA FL 32830</w:t>
            </w:r>
          </w:p>
          <w:p w:rsidR="00D35913" w:rsidRPr="000A6E64" w:rsidRDefault="00D35913" w:rsidP="00515B9B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  <w:hidden/>
        </w:trPr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  <w:hidden/>
        </w:trPr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  <w:hidden/>
        </w:trPr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  <w:hidden/>
        </w:trPr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  <w:tr w:rsidR="00D35913" w:rsidRPr="000A6E64" w:rsidTr="00117F8B">
        <w:trPr>
          <w:cantSplit/>
          <w:trHeight w:hRule="exact" w:val="1440"/>
          <w:hidden/>
        </w:trPr>
        <w:tc>
          <w:tcPr>
            <w:tcW w:w="3787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5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  <w:tc>
          <w:tcPr>
            <w:tcW w:w="3910" w:type="dxa"/>
          </w:tcPr>
          <w:p w:rsidR="00D35913" w:rsidRPr="000A6E64" w:rsidRDefault="00D35913" w:rsidP="000A6E64">
            <w:pPr>
              <w:ind w:left="95" w:right="95"/>
              <w:rPr>
                <w:rFonts w:ascii="Times New Roman" w:hAnsi="Times New Roman"/>
                <w:vanish/>
                <w:sz w:val="20"/>
                <w:szCs w:val="20"/>
              </w:rPr>
            </w:pPr>
          </w:p>
        </w:tc>
      </w:tr>
    </w:tbl>
    <w:p w:rsidR="00D35913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  <w:sectPr w:rsidR="00D35913" w:rsidSect="00AC007B">
          <w:pgSz w:w="12240" w:h="15840"/>
          <w:pgMar w:top="720" w:right="720" w:bottom="720" w:left="720" w:header="720" w:footer="720" w:gutter="0"/>
          <w:paperSrc w:first="4" w:other="4"/>
          <w:pgNumType w:start="1"/>
          <w:cols w:space="720"/>
          <w:docGrid w:linePitch="245"/>
        </w:sectPr>
      </w:pPr>
    </w:p>
    <w:p w:rsidR="00D35913" w:rsidRPr="000A6E64" w:rsidRDefault="00D35913" w:rsidP="000A6E64">
      <w:pPr>
        <w:ind w:left="95" w:right="95"/>
        <w:rPr>
          <w:rFonts w:ascii="Times New Roman" w:hAnsi="Times New Roman"/>
          <w:vanish/>
          <w:sz w:val="20"/>
          <w:szCs w:val="20"/>
        </w:rPr>
      </w:pPr>
    </w:p>
    <w:sectPr w:rsidR="00D35913" w:rsidRPr="000A6E64" w:rsidSect="00D35913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doNotDisplayPageBoundaries/>
  <w:embedSystemFonts/>
  <w:proofState w:spelling="clean" w:grammar="clean"/>
  <w:attachedTemplate r:id="rId1"/>
  <w:stylePaneFormatFilter w:val="3F01"/>
  <w:defaultTabStop w:val="720"/>
  <w:drawingGridHorizontalSpacing w:val="90"/>
  <w:displayHorizontalDrawingGridEvery w:val="2"/>
  <w:characterSpacingControl w:val="doNotCompress"/>
  <w:compat/>
  <w:rsids>
    <w:rsidRoot w:val="00D5214E"/>
    <w:rsid w:val="0001057B"/>
    <w:rsid w:val="00013B70"/>
    <w:rsid w:val="0001728F"/>
    <w:rsid w:val="00020A6B"/>
    <w:rsid w:val="00021EE0"/>
    <w:rsid w:val="00025DCD"/>
    <w:rsid w:val="00027FFC"/>
    <w:rsid w:val="00032413"/>
    <w:rsid w:val="00032D36"/>
    <w:rsid w:val="00045EF7"/>
    <w:rsid w:val="000475CA"/>
    <w:rsid w:val="0005076D"/>
    <w:rsid w:val="00050957"/>
    <w:rsid w:val="00054738"/>
    <w:rsid w:val="00061377"/>
    <w:rsid w:val="0006183E"/>
    <w:rsid w:val="0006251B"/>
    <w:rsid w:val="00062A9D"/>
    <w:rsid w:val="0006481B"/>
    <w:rsid w:val="000660E5"/>
    <w:rsid w:val="00066B96"/>
    <w:rsid w:val="0007626A"/>
    <w:rsid w:val="0008131C"/>
    <w:rsid w:val="0008300E"/>
    <w:rsid w:val="00093CCE"/>
    <w:rsid w:val="00096217"/>
    <w:rsid w:val="000A1E87"/>
    <w:rsid w:val="000A6E64"/>
    <w:rsid w:val="000A7988"/>
    <w:rsid w:val="000B01F5"/>
    <w:rsid w:val="000B02B0"/>
    <w:rsid w:val="000B65E4"/>
    <w:rsid w:val="000D059B"/>
    <w:rsid w:val="000D42A3"/>
    <w:rsid w:val="000E0406"/>
    <w:rsid w:val="000E66E6"/>
    <w:rsid w:val="000F33D8"/>
    <w:rsid w:val="000F5E74"/>
    <w:rsid w:val="001037C9"/>
    <w:rsid w:val="001064F3"/>
    <w:rsid w:val="001079A4"/>
    <w:rsid w:val="00116E83"/>
    <w:rsid w:val="00117C31"/>
    <w:rsid w:val="00117F8B"/>
    <w:rsid w:val="001265B2"/>
    <w:rsid w:val="001369A5"/>
    <w:rsid w:val="00145246"/>
    <w:rsid w:val="001604D2"/>
    <w:rsid w:val="001738C3"/>
    <w:rsid w:val="00173C86"/>
    <w:rsid w:val="001771F6"/>
    <w:rsid w:val="0017727D"/>
    <w:rsid w:val="001847A0"/>
    <w:rsid w:val="00186C15"/>
    <w:rsid w:val="001A11E0"/>
    <w:rsid w:val="001A72D5"/>
    <w:rsid w:val="001B1A98"/>
    <w:rsid w:val="001B3EFA"/>
    <w:rsid w:val="001C1287"/>
    <w:rsid w:val="001C55BC"/>
    <w:rsid w:val="001C752B"/>
    <w:rsid w:val="001C7C1C"/>
    <w:rsid w:val="001D1FC4"/>
    <w:rsid w:val="001E0A72"/>
    <w:rsid w:val="001F425B"/>
    <w:rsid w:val="00200C04"/>
    <w:rsid w:val="00202008"/>
    <w:rsid w:val="0020265A"/>
    <w:rsid w:val="00202DDF"/>
    <w:rsid w:val="00204CF0"/>
    <w:rsid w:val="00211304"/>
    <w:rsid w:val="00213686"/>
    <w:rsid w:val="002171D7"/>
    <w:rsid w:val="00223118"/>
    <w:rsid w:val="00226F38"/>
    <w:rsid w:val="002276D1"/>
    <w:rsid w:val="00232CC4"/>
    <w:rsid w:val="0023400E"/>
    <w:rsid w:val="00236810"/>
    <w:rsid w:val="002439DF"/>
    <w:rsid w:val="0026429B"/>
    <w:rsid w:val="00267B86"/>
    <w:rsid w:val="00267BEB"/>
    <w:rsid w:val="00270EF5"/>
    <w:rsid w:val="0027393A"/>
    <w:rsid w:val="00276395"/>
    <w:rsid w:val="00280BEC"/>
    <w:rsid w:val="00281677"/>
    <w:rsid w:val="002819E6"/>
    <w:rsid w:val="00281DFC"/>
    <w:rsid w:val="0028378C"/>
    <w:rsid w:val="0028691F"/>
    <w:rsid w:val="002913AA"/>
    <w:rsid w:val="00293114"/>
    <w:rsid w:val="002A1731"/>
    <w:rsid w:val="002A3E82"/>
    <w:rsid w:val="002C3EB0"/>
    <w:rsid w:val="002C65CD"/>
    <w:rsid w:val="002D5204"/>
    <w:rsid w:val="002E3A87"/>
    <w:rsid w:val="002E5947"/>
    <w:rsid w:val="002E6B9E"/>
    <w:rsid w:val="002F43F7"/>
    <w:rsid w:val="00300A05"/>
    <w:rsid w:val="00302AFD"/>
    <w:rsid w:val="00314C21"/>
    <w:rsid w:val="00321E9C"/>
    <w:rsid w:val="00326D60"/>
    <w:rsid w:val="003336F6"/>
    <w:rsid w:val="00333E0F"/>
    <w:rsid w:val="00334E59"/>
    <w:rsid w:val="00335C23"/>
    <w:rsid w:val="0034007B"/>
    <w:rsid w:val="00352F95"/>
    <w:rsid w:val="00363558"/>
    <w:rsid w:val="0036490B"/>
    <w:rsid w:val="00365ABB"/>
    <w:rsid w:val="00372DA3"/>
    <w:rsid w:val="003948A7"/>
    <w:rsid w:val="003963B7"/>
    <w:rsid w:val="003B597C"/>
    <w:rsid w:val="003C058A"/>
    <w:rsid w:val="003C1C1E"/>
    <w:rsid w:val="003D1DC8"/>
    <w:rsid w:val="003E13C6"/>
    <w:rsid w:val="003E4748"/>
    <w:rsid w:val="003E51C0"/>
    <w:rsid w:val="003F07D6"/>
    <w:rsid w:val="003F54B3"/>
    <w:rsid w:val="003F74B8"/>
    <w:rsid w:val="00400B7E"/>
    <w:rsid w:val="004063C1"/>
    <w:rsid w:val="0041051D"/>
    <w:rsid w:val="00414F6E"/>
    <w:rsid w:val="004161A9"/>
    <w:rsid w:val="00417FB3"/>
    <w:rsid w:val="0042395E"/>
    <w:rsid w:val="00432EE0"/>
    <w:rsid w:val="00452BF2"/>
    <w:rsid w:val="00452E26"/>
    <w:rsid w:val="0045440E"/>
    <w:rsid w:val="0047685E"/>
    <w:rsid w:val="004776A2"/>
    <w:rsid w:val="0048177D"/>
    <w:rsid w:val="004914B1"/>
    <w:rsid w:val="004945EC"/>
    <w:rsid w:val="004957F9"/>
    <w:rsid w:val="004B0D0C"/>
    <w:rsid w:val="004B30BF"/>
    <w:rsid w:val="004B5166"/>
    <w:rsid w:val="004B70F0"/>
    <w:rsid w:val="004C18A0"/>
    <w:rsid w:val="004C4C0F"/>
    <w:rsid w:val="004C6428"/>
    <w:rsid w:val="004C75E1"/>
    <w:rsid w:val="004D61E2"/>
    <w:rsid w:val="004E6570"/>
    <w:rsid w:val="004F794E"/>
    <w:rsid w:val="00502087"/>
    <w:rsid w:val="00506C5D"/>
    <w:rsid w:val="0051217A"/>
    <w:rsid w:val="00513A99"/>
    <w:rsid w:val="00515B9B"/>
    <w:rsid w:val="005216F5"/>
    <w:rsid w:val="00522904"/>
    <w:rsid w:val="00523DC2"/>
    <w:rsid w:val="0052611D"/>
    <w:rsid w:val="0052764E"/>
    <w:rsid w:val="00530ED5"/>
    <w:rsid w:val="005322D3"/>
    <w:rsid w:val="00532D83"/>
    <w:rsid w:val="005365E2"/>
    <w:rsid w:val="0053720B"/>
    <w:rsid w:val="005378B7"/>
    <w:rsid w:val="00543291"/>
    <w:rsid w:val="00550C27"/>
    <w:rsid w:val="00553F12"/>
    <w:rsid w:val="00554EF2"/>
    <w:rsid w:val="005565F6"/>
    <w:rsid w:val="00557A30"/>
    <w:rsid w:val="00563D4F"/>
    <w:rsid w:val="00571D1E"/>
    <w:rsid w:val="00573B28"/>
    <w:rsid w:val="00574A12"/>
    <w:rsid w:val="0057523E"/>
    <w:rsid w:val="005800F4"/>
    <w:rsid w:val="00583881"/>
    <w:rsid w:val="005863D3"/>
    <w:rsid w:val="0058664A"/>
    <w:rsid w:val="00590C87"/>
    <w:rsid w:val="0059298D"/>
    <w:rsid w:val="005940BE"/>
    <w:rsid w:val="00594993"/>
    <w:rsid w:val="005B3787"/>
    <w:rsid w:val="005C2AED"/>
    <w:rsid w:val="005C314A"/>
    <w:rsid w:val="005C72B5"/>
    <w:rsid w:val="005D4689"/>
    <w:rsid w:val="005D7129"/>
    <w:rsid w:val="005E07E5"/>
    <w:rsid w:val="005E74D7"/>
    <w:rsid w:val="005F1344"/>
    <w:rsid w:val="005F3274"/>
    <w:rsid w:val="00604C45"/>
    <w:rsid w:val="00605229"/>
    <w:rsid w:val="00607412"/>
    <w:rsid w:val="00611940"/>
    <w:rsid w:val="006166A3"/>
    <w:rsid w:val="0062283D"/>
    <w:rsid w:val="0062731A"/>
    <w:rsid w:val="00631833"/>
    <w:rsid w:val="00633D03"/>
    <w:rsid w:val="0064083F"/>
    <w:rsid w:val="006413D6"/>
    <w:rsid w:val="00650A42"/>
    <w:rsid w:val="00653A81"/>
    <w:rsid w:val="006562AF"/>
    <w:rsid w:val="006625E6"/>
    <w:rsid w:val="006626F0"/>
    <w:rsid w:val="00666D9A"/>
    <w:rsid w:val="00674562"/>
    <w:rsid w:val="00675835"/>
    <w:rsid w:val="0068684F"/>
    <w:rsid w:val="00694D5B"/>
    <w:rsid w:val="006A0EDF"/>
    <w:rsid w:val="006B06B2"/>
    <w:rsid w:val="006B11A2"/>
    <w:rsid w:val="006B30B1"/>
    <w:rsid w:val="006B4345"/>
    <w:rsid w:val="006B5023"/>
    <w:rsid w:val="006C02AB"/>
    <w:rsid w:val="006D20BD"/>
    <w:rsid w:val="006D49F1"/>
    <w:rsid w:val="006E3A09"/>
    <w:rsid w:val="006E549C"/>
    <w:rsid w:val="006E7FF5"/>
    <w:rsid w:val="006F0A20"/>
    <w:rsid w:val="006F0A95"/>
    <w:rsid w:val="006F5D6D"/>
    <w:rsid w:val="006F5FEF"/>
    <w:rsid w:val="006F79E0"/>
    <w:rsid w:val="00705723"/>
    <w:rsid w:val="00717B45"/>
    <w:rsid w:val="007338F3"/>
    <w:rsid w:val="007377B6"/>
    <w:rsid w:val="00765362"/>
    <w:rsid w:val="007668C3"/>
    <w:rsid w:val="00767907"/>
    <w:rsid w:val="007735FE"/>
    <w:rsid w:val="00777F1D"/>
    <w:rsid w:val="00786698"/>
    <w:rsid w:val="007A1153"/>
    <w:rsid w:val="007A7E65"/>
    <w:rsid w:val="007B0251"/>
    <w:rsid w:val="007B05DC"/>
    <w:rsid w:val="007B2B17"/>
    <w:rsid w:val="007B70B7"/>
    <w:rsid w:val="007D0DEF"/>
    <w:rsid w:val="007D4745"/>
    <w:rsid w:val="007D6BFF"/>
    <w:rsid w:val="007E3B2D"/>
    <w:rsid w:val="007E49F5"/>
    <w:rsid w:val="007F3115"/>
    <w:rsid w:val="00800EDA"/>
    <w:rsid w:val="008053DB"/>
    <w:rsid w:val="00805E4A"/>
    <w:rsid w:val="008158D7"/>
    <w:rsid w:val="00817F2A"/>
    <w:rsid w:val="00825827"/>
    <w:rsid w:val="00834C1A"/>
    <w:rsid w:val="00840D50"/>
    <w:rsid w:val="00842A32"/>
    <w:rsid w:val="00844BB9"/>
    <w:rsid w:val="00845B18"/>
    <w:rsid w:val="00850BD4"/>
    <w:rsid w:val="008664AD"/>
    <w:rsid w:val="00867EAC"/>
    <w:rsid w:val="008710A4"/>
    <w:rsid w:val="00880DEB"/>
    <w:rsid w:val="00881B41"/>
    <w:rsid w:val="00881E5B"/>
    <w:rsid w:val="00883E88"/>
    <w:rsid w:val="008A1127"/>
    <w:rsid w:val="008A55D0"/>
    <w:rsid w:val="008B50A4"/>
    <w:rsid w:val="008C64D7"/>
    <w:rsid w:val="008D0E87"/>
    <w:rsid w:val="008D3FA6"/>
    <w:rsid w:val="008D4DB4"/>
    <w:rsid w:val="008D523D"/>
    <w:rsid w:val="008E721C"/>
    <w:rsid w:val="008F06E4"/>
    <w:rsid w:val="008F4769"/>
    <w:rsid w:val="00903A3A"/>
    <w:rsid w:val="00914DC5"/>
    <w:rsid w:val="009236F3"/>
    <w:rsid w:val="00924304"/>
    <w:rsid w:val="00932EFA"/>
    <w:rsid w:val="00933A9F"/>
    <w:rsid w:val="00935538"/>
    <w:rsid w:val="00936A74"/>
    <w:rsid w:val="00940797"/>
    <w:rsid w:val="009413D2"/>
    <w:rsid w:val="00945EE5"/>
    <w:rsid w:val="00947917"/>
    <w:rsid w:val="00953379"/>
    <w:rsid w:val="009552A4"/>
    <w:rsid w:val="00967F9F"/>
    <w:rsid w:val="00973538"/>
    <w:rsid w:val="009740A2"/>
    <w:rsid w:val="0097476C"/>
    <w:rsid w:val="00976F90"/>
    <w:rsid w:val="009804C4"/>
    <w:rsid w:val="009825FF"/>
    <w:rsid w:val="00983A76"/>
    <w:rsid w:val="009872DD"/>
    <w:rsid w:val="00991503"/>
    <w:rsid w:val="009A4AA4"/>
    <w:rsid w:val="009B6486"/>
    <w:rsid w:val="009C303C"/>
    <w:rsid w:val="009C5674"/>
    <w:rsid w:val="009D30F2"/>
    <w:rsid w:val="009D69A2"/>
    <w:rsid w:val="009D7D96"/>
    <w:rsid w:val="009E4DA6"/>
    <w:rsid w:val="009E68FE"/>
    <w:rsid w:val="00A04A72"/>
    <w:rsid w:val="00A07836"/>
    <w:rsid w:val="00A2086E"/>
    <w:rsid w:val="00A20A51"/>
    <w:rsid w:val="00A22409"/>
    <w:rsid w:val="00A33AC1"/>
    <w:rsid w:val="00A634B4"/>
    <w:rsid w:val="00A654F3"/>
    <w:rsid w:val="00A65CD3"/>
    <w:rsid w:val="00A72870"/>
    <w:rsid w:val="00A762A5"/>
    <w:rsid w:val="00A8090B"/>
    <w:rsid w:val="00AA30E8"/>
    <w:rsid w:val="00AA56F0"/>
    <w:rsid w:val="00AB1C6D"/>
    <w:rsid w:val="00AB2C67"/>
    <w:rsid w:val="00AB4B49"/>
    <w:rsid w:val="00AC007B"/>
    <w:rsid w:val="00AC0F90"/>
    <w:rsid w:val="00AC2DA8"/>
    <w:rsid w:val="00AD3940"/>
    <w:rsid w:val="00AD500F"/>
    <w:rsid w:val="00AE25B6"/>
    <w:rsid w:val="00AE30AC"/>
    <w:rsid w:val="00AE5439"/>
    <w:rsid w:val="00AE5FD7"/>
    <w:rsid w:val="00AE72A1"/>
    <w:rsid w:val="00AF60A7"/>
    <w:rsid w:val="00B02A1F"/>
    <w:rsid w:val="00B043FF"/>
    <w:rsid w:val="00B061FF"/>
    <w:rsid w:val="00B10445"/>
    <w:rsid w:val="00B11085"/>
    <w:rsid w:val="00B14409"/>
    <w:rsid w:val="00B167E5"/>
    <w:rsid w:val="00B25A1F"/>
    <w:rsid w:val="00B26755"/>
    <w:rsid w:val="00B31305"/>
    <w:rsid w:val="00B33623"/>
    <w:rsid w:val="00B35EC7"/>
    <w:rsid w:val="00B51902"/>
    <w:rsid w:val="00B52AA1"/>
    <w:rsid w:val="00B62D10"/>
    <w:rsid w:val="00B65488"/>
    <w:rsid w:val="00B672D2"/>
    <w:rsid w:val="00B7245B"/>
    <w:rsid w:val="00B7352B"/>
    <w:rsid w:val="00B753A5"/>
    <w:rsid w:val="00B800FF"/>
    <w:rsid w:val="00B829E8"/>
    <w:rsid w:val="00B924F5"/>
    <w:rsid w:val="00B92A6E"/>
    <w:rsid w:val="00B92BB1"/>
    <w:rsid w:val="00B97D47"/>
    <w:rsid w:val="00BA4A48"/>
    <w:rsid w:val="00BA5BBA"/>
    <w:rsid w:val="00BA62D8"/>
    <w:rsid w:val="00BA67EB"/>
    <w:rsid w:val="00BB0750"/>
    <w:rsid w:val="00BB4B45"/>
    <w:rsid w:val="00BB70C2"/>
    <w:rsid w:val="00BC1B06"/>
    <w:rsid w:val="00BC6806"/>
    <w:rsid w:val="00BC722D"/>
    <w:rsid w:val="00BD3CA5"/>
    <w:rsid w:val="00BE63E3"/>
    <w:rsid w:val="00BF385E"/>
    <w:rsid w:val="00C03093"/>
    <w:rsid w:val="00C138A3"/>
    <w:rsid w:val="00C257FB"/>
    <w:rsid w:val="00C26880"/>
    <w:rsid w:val="00C419E9"/>
    <w:rsid w:val="00C4489B"/>
    <w:rsid w:val="00C649B6"/>
    <w:rsid w:val="00C65EC5"/>
    <w:rsid w:val="00C83DB2"/>
    <w:rsid w:val="00C865DD"/>
    <w:rsid w:val="00C931E1"/>
    <w:rsid w:val="00C94A0F"/>
    <w:rsid w:val="00C95D3A"/>
    <w:rsid w:val="00CA14EF"/>
    <w:rsid w:val="00CA4CDA"/>
    <w:rsid w:val="00CA57CB"/>
    <w:rsid w:val="00CB0ACE"/>
    <w:rsid w:val="00CB7542"/>
    <w:rsid w:val="00CB7563"/>
    <w:rsid w:val="00CC0547"/>
    <w:rsid w:val="00CC19EA"/>
    <w:rsid w:val="00CC60C8"/>
    <w:rsid w:val="00CD4D00"/>
    <w:rsid w:val="00CE1A05"/>
    <w:rsid w:val="00CF4861"/>
    <w:rsid w:val="00CF4B43"/>
    <w:rsid w:val="00D031AC"/>
    <w:rsid w:val="00D12E8F"/>
    <w:rsid w:val="00D140CA"/>
    <w:rsid w:val="00D14E34"/>
    <w:rsid w:val="00D32C71"/>
    <w:rsid w:val="00D34980"/>
    <w:rsid w:val="00D35913"/>
    <w:rsid w:val="00D400A1"/>
    <w:rsid w:val="00D4569C"/>
    <w:rsid w:val="00D51526"/>
    <w:rsid w:val="00D51B7D"/>
    <w:rsid w:val="00D5214E"/>
    <w:rsid w:val="00D542D6"/>
    <w:rsid w:val="00D55576"/>
    <w:rsid w:val="00D55886"/>
    <w:rsid w:val="00D56E71"/>
    <w:rsid w:val="00D61506"/>
    <w:rsid w:val="00D61750"/>
    <w:rsid w:val="00D62F0B"/>
    <w:rsid w:val="00D75156"/>
    <w:rsid w:val="00D831D8"/>
    <w:rsid w:val="00D9452C"/>
    <w:rsid w:val="00D94D1B"/>
    <w:rsid w:val="00D94ED8"/>
    <w:rsid w:val="00DA4222"/>
    <w:rsid w:val="00DA5AD1"/>
    <w:rsid w:val="00DB25AB"/>
    <w:rsid w:val="00DB55F8"/>
    <w:rsid w:val="00DB59FB"/>
    <w:rsid w:val="00DB7BF8"/>
    <w:rsid w:val="00DC5060"/>
    <w:rsid w:val="00DC7B9D"/>
    <w:rsid w:val="00DC7D07"/>
    <w:rsid w:val="00DC7F26"/>
    <w:rsid w:val="00DD7D76"/>
    <w:rsid w:val="00DE07CC"/>
    <w:rsid w:val="00DE7B0E"/>
    <w:rsid w:val="00DE7FBC"/>
    <w:rsid w:val="00DF3759"/>
    <w:rsid w:val="00DF41EB"/>
    <w:rsid w:val="00DF4FB2"/>
    <w:rsid w:val="00DF540A"/>
    <w:rsid w:val="00E06117"/>
    <w:rsid w:val="00E13432"/>
    <w:rsid w:val="00E13C15"/>
    <w:rsid w:val="00E25AEF"/>
    <w:rsid w:val="00E36F91"/>
    <w:rsid w:val="00E40525"/>
    <w:rsid w:val="00E40845"/>
    <w:rsid w:val="00E41232"/>
    <w:rsid w:val="00E4538F"/>
    <w:rsid w:val="00E61A98"/>
    <w:rsid w:val="00E65B15"/>
    <w:rsid w:val="00E6630C"/>
    <w:rsid w:val="00E77D82"/>
    <w:rsid w:val="00E84190"/>
    <w:rsid w:val="00E86F25"/>
    <w:rsid w:val="00E90BD9"/>
    <w:rsid w:val="00EA2D5B"/>
    <w:rsid w:val="00EA3AB0"/>
    <w:rsid w:val="00EA4C1B"/>
    <w:rsid w:val="00EA678F"/>
    <w:rsid w:val="00EA6EC0"/>
    <w:rsid w:val="00EB4D83"/>
    <w:rsid w:val="00EC20CE"/>
    <w:rsid w:val="00ED2594"/>
    <w:rsid w:val="00ED61EE"/>
    <w:rsid w:val="00ED7761"/>
    <w:rsid w:val="00EE348D"/>
    <w:rsid w:val="00EE6920"/>
    <w:rsid w:val="00F1198A"/>
    <w:rsid w:val="00F218E7"/>
    <w:rsid w:val="00F2221A"/>
    <w:rsid w:val="00F2279D"/>
    <w:rsid w:val="00F22CD3"/>
    <w:rsid w:val="00F23AEB"/>
    <w:rsid w:val="00F270ED"/>
    <w:rsid w:val="00F348DB"/>
    <w:rsid w:val="00F365B9"/>
    <w:rsid w:val="00F41248"/>
    <w:rsid w:val="00F44D34"/>
    <w:rsid w:val="00F4720D"/>
    <w:rsid w:val="00F5734A"/>
    <w:rsid w:val="00F6625F"/>
    <w:rsid w:val="00F703CC"/>
    <w:rsid w:val="00F707EC"/>
    <w:rsid w:val="00F7382B"/>
    <w:rsid w:val="00F76122"/>
    <w:rsid w:val="00F77181"/>
    <w:rsid w:val="00F85A73"/>
    <w:rsid w:val="00F875A9"/>
    <w:rsid w:val="00F93B70"/>
    <w:rsid w:val="00F96738"/>
    <w:rsid w:val="00F9710F"/>
    <w:rsid w:val="00FA3594"/>
    <w:rsid w:val="00FA5857"/>
    <w:rsid w:val="00FB3E0B"/>
    <w:rsid w:val="00FB56DB"/>
    <w:rsid w:val="00FC0EFF"/>
    <w:rsid w:val="00FE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5BBA"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BA5BBA"/>
    <w:pPr>
      <w:ind w:left="576"/>
    </w:pPr>
    <w:rPr>
      <w:b/>
    </w:rPr>
  </w:style>
  <w:style w:type="paragraph" w:customStyle="1" w:styleId="Address">
    <w:name w:val="Address"/>
    <w:basedOn w:val="Name"/>
    <w:rsid w:val="00BA5BBA"/>
    <w:rPr>
      <w:b w:val="0"/>
    </w:rPr>
  </w:style>
  <w:style w:type="paragraph" w:styleId="BalloonText">
    <w:name w:val="Balloon Text"/>
    <w:basedOn w:val="Normal"/>
    <w:semiHidden/>
    <w:rsid w:val="00BA5B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5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miller\AppData\Roaming\Microsoft\Templates\Mailing%20labe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DFC3E-FE8E-4362-B5FB-EB7467EC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Mailing labels.dot</Template>
  <TotalTime>25</TotalTime>
  <Pages>15</Pages>
  <Words>4477</Words>
  <Characters>23689</Characters>
  <Application>Microsoft Office Word</Application>
  <DocSecurity>0</DocSecurity>
  <Lines>197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Miller</dc:creator>
  <cp:lastModifiedBy>bro61630</cp:lastModifiedBy>
  <cp:revision>4</cp:revision>
  <cp:lastPrinted>2011-08-03T15:39:00Z</cp:lastPrinted>
  <dcterms:created xsi:type="dcterms:W3CDTF">2011-08-02T14:58:00Z</dcterms:created>
  <dcterms:modified xsi:type="dcterms:W3CDTF">2011-08-31T16:57:00Z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TC011832781033</vt:lpwstr>
  </property>
</Properties>
</file>