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51E6F" w14:textId="77777777" w:rsidR="00575D9C" w:rsidRDefault="00575D9C" w:rsidP="006114EB">
      <w:pPr>
        <w:tabs>
          <w:tab w:val="left" w:pos="810"/>
        </w:tabs>
        <w:rPr>
          <w:rFonts w:ascii="Calibri" w:hAnsi="Calibri" w:cs="Calibri"/>
          <w:sz w:val="22"/>
          <w:szCs w:val="22"/>
        </w:rPr>
      </w:pPr>
    </w:p>
    <w:p w14:paraId="5A561F87" w14:textId="77777777" w:rsidR="00575D9C" w:rsidRDefault="00575D9C" w:rsidP="002A30AF">
      <w:pPr>
        <w:rPr>
          <w:rFonts w:ascii="Calibri" w:hAnsi="Calibri" w:cs="Calibri"/>
          <w:sz w:val="22"/>
          <w:szCs w:val="22"/>
        </w:rPr>
      </w:pPr>
    </w:p>
    <w:p w14:paraId="10EED8A9" w14:textId="74D8DD3F" w:rsidR="002A30AF" w:rsidRPr="00F3591D" w:rsidRDefault="00D46A6F" w:rsidP="002A30A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July</w:t>
      </w:r>
      <w:r w:rsidR="002A30A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22</w:t>
      </w:r>
      <w:r w:rsidR="002A30AF">
        <w:rPr>
          <w:rFonts w:ascii="Calibri" w:hAnsi="Calibri" w:cs="Calibri"/>
          <w:sz w:val="22"/>
          <w:szCs w:val="22"/>
        </w:rPr>
        <w:t>, 202</w:t>
      </w:r>
      <w:r>
        <w:rPr>
          <w:rFonts w:ascii="Calibri" w:hAnsi="Calibri" w:cs="Calibri"/>
          <w:sz w:val="22"/>
          <w:szCs w:val="22"/>
        </w:rPr>
        <w:t>1</w:t>
      </w:r>
    </w:p>
    <w:p w14:paraId="35FA7821" w14:textId="77777777" w:rsidR="002A30AF" w:rsidRPr="00F3591D" w:rsidRDefault="002A30AF" w:rsidP="002A30AF">
      <w:pPr>
        <w:rPr>
          <w:rFonts w:ascii="Calibri" w:hAnsi="Calibri" w:cs="Calibri"/>
          <w:sz w:val="22"/>
          <w:szCs w:val="22"/>
        </w:rPr>
      </w:pPr>
    </w:p>
    <w:p w14:paraId="29A375CA" w14:textId="68209B0B" w:rsidR="00575D9C" w:rsidRDefault="00575D9C" w:rsidP="00575D9C">
      <w:pPr>
        <w:rPr>
          <w:rFonts w:ascii="Calibri" w:hAnsi="Calibri" w:cs="Calibri"/>
          <w:sz w:val="22"/>
          <w:szCs w:val="22"/>
        </w:rPr>
      </w:pPr>
      <w:r w:rsidRPr="00575D9C">
        <w:rPr>
          <w:rFonts w:ascii="Calibri" w:hAnsi="Calibri" w:cs="Calibri"/>
          <w:sz w:val="22"/>
          <w:szCs w:val="22"/>
        </w:rPr>
        <w:t xml:space="preserve">Ms. </w:t>
      </w:r>
      <w:r w:rsidR="00D46A6F">
        <w:rPr>
          <w:rFonts w:ascii="Calibri" w:hAnsi="Calibri" w:cs="Calibri"/>
          <w:sz w:val="22"/>
          <w:szCs w:val="22"/>
        </w:rPr>
        <w:t>Hanna Tillotson</w:t>
      </w:r>
    </w:p>
    <w:p w14:paraId="1DB087C4" w14:textId="30C7780E" w:rsidR="00D46A6F" w:rsidRDefault="00D46A6F" w:rsidP="00575D9C">
      <w:pPr>
        <w:rPr>
          <w:rFonts w:ascii="Calibri" w:hAnsi="Calibri" w:cs="Calibri"/>
          <w:sz w:val="22"/>
          <w:szCs w:val="22"/>
        </w:rPr>
      </w:pPr>
      <w:r w:rsidRPr="00D46A6F">
        <w:rPr>
          <w:rFonts w:ascii="Calibri" w:hAnsi="Calibri" w:cs="Calibri"/>
          <w:sz w:val="22"/>
          <w:szCs w:val="22"/>
        </w:rPr>
        <w:t>Environmental Administrator</w:t>
      </w:r>
    </w:p>
    <w:p w14:paraId="4C517564" w14:textId="60F4781B" w:rsidR="00575D9C" w:rsidRPr="00575D9C" w:rsidRDefault="00575D9C" w:rsidP="00575D9C">
      <w:pPr>
        <w:rPr>
          <w:rFonts w:ascii="Calibri" w:hAnsi="Calibri" w:cs="Calibri"/>
          <w:sz w:val="22"/>
          <w:szCs w:val="22"/>
        </w:rPr>
      </w:pPr>
      <w:r w:rsidRPr="00575D9C">
        <w:rPr>
          <w:rFonts w:ascii="Calibri" w:hAnsi="Calibri" w:cs="Calibri"/>
          <w:sz w:val="22"/>
          <w:szCs w:val="22"/>
        </w:rPr>
        <w:t>Office of Resilience and Coastal Protection</w:t>
      </w:r>
    </w:p>
    <w:p w14:paraId="6C115A9D" w14:textId="77777777" w:rsidR="00575D9C" w:rsidRPr="00575D9C" w:rsidRDefault="00575D9C" w:rsidP="00575D9C">
      <w:pPr>
        <w:rPr>
          <w:rFonts w:ascii="Calibri" w:hAnsi="Calibri" w:cs="Calibri"/>
          <w:sz w:val="22"/>
          <w:szCs w:val="22"/>
        </w:rPr>
      </w:pPr>
      <w:r w:rsidRPr="00575D9C">
        <w:rPr>
          <w:rFonts w:ascii="Calibri" w:hAnsi="Calibri" w:cs="Calibri"/>
          <w:sz w:val="22"/>
          <w:szCs w:val="22"/>
        </w:rPr>
        <w:t>Beach Management Funding Assistance</w:t>
      </w:r>
    </w:p>
    <w:p w14:paraId="1EAF648A" w14:textId="7C419AA8" w:rsidR="00575D9C" w:rsidRPr="00575D9C" w:rsidRDefault="00575D9C" w:rsidP="00575D9C">
      <w:pPr>
        <w:rPr>
          <w:rFonts w:ascii="Calibri" w:hAnsi="Calibri" w:cs="Calibri"/>
          <w:sz w:val="22"/>
          <w:szCs w:val="22"/>
        </w:rPr>
      </w:pPr>
      <w:r w:rsidRPr="00575D9C">
        <w:rPr>
          <w:rFonts w:ascii="Calibri" w:hAnsi="Calibri" w:cs="Calibri"/>
          <w:sz w:val="22"/>
          <w:szCs w:val="22"/>
        </w:rPr>
        <w:t>2600 Blair Stone Road, MS 3601</w:t>
      </w:r>
      <w:r w:rsidRPr="00575D9C">
        <w:rPr>
          <w:rFonts w:ascii="Calibri" w:hAnsi="Calibri" w:cs="Calibri"/>
          <w:sz w:val="22"/>
          <w:szCs w:val="22"/>
        </w:rPr>
        <w:br/>
        <w:t>Tallahassee, FL 32399-3000</w:t>
      </w:r>
    </w:p>
    <w:p w14:paraId="50F0EDFE" w14:textId="2D88C39C" w:rsidR="002A30AF" w:rsidRPr="00F3591D" w:rsidRDefault="002A30AF" w:rsidP="00575D9C">
      <w:pPr>
        <w:rPr>
          <w:rFonts w:ascii="Calibri" w:hAnsi="Calibri" w:cs="Calibri"/>
          <w:sz w:val="22"/>
          <w:szCs w:val="22"/>
        </w:rPr>
      </w:pPr>
    </w:p>
    <w:p w14:paraId="487B61E3" w14:textId="2F25956A" w:rsidR="006114EB" w:rsidRDefault="002A30AF" w:rsidP="00575D9C">
      <w:pPr>
        <w:tabs>
          <w:tab w:val="left" w:pos="720"/>
        </w:tabs>
        <w:rPr>
          <w:rFonts w:ascii="Calibri" w:hAnsi="Calibri" w:cs="Calibri"/>
          <w:sz w:val="22"/>
          <w:szCs w:val="22"/>
        </w:rPr>
      </w:pPr>
      <w:r w:rsidRPr="00F3591D">
        <w:rPr>
          <w:rFonts w:ascii="Calibri" w:hAnsi="Calibri" w:cs="Calibri"/>
          <w:sz w:val="22"/>
          <w:szCs w:val="22"/>
        </w:rPr>
        <w:t>RE:</w:t>
      </w:r>
      <w:r w:rsidRPr="00F3591D">
        <w:rPr>
          <w:rFonts w:ascii="Calibri" w:hAnsi="Calibri" w:cs="Calibri"/>
          <w:sz w:val="22"/>
          <w:szCs w:val="22"/>
        </w:rPr>
        <w:tab/>
      </w:r>
      <w:r w:rsidR="006114EB">
        <w:rPr>
          <w:rFonts w:ascii="Calibri" w:hAnsi="Calibri" w:cs="Calibri"/>
          <w:sz w:val="22"/>
          <w:szCs w:val="22"/>
        </w:rPr>
        <w:t>Jupiter Inlet District</w:t>
      </w:r>
    </w:p>
    <w:p w14:paraId="08DE8FAA" w14:textId="1FAD7949" w:rsidR="00575D9C" w:rsidRDefault="006114EB" w:rsidP="006114EB">
      <w:pPr>
        <w:tabs>
          <w:tab w:val="left" w:pos="72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2A30AF" w:rsidRPr="002A30AF">
        <w:rPr>
          <w:rFonts w:ascii="Calibri" w:hAnsi="Calibri" w:cs="Calibri"/>
          <w:sz w:val="22"/>
          <w:szCs w:val="22"/>
        </w:rPr>
        <w:t>Beach</w:t>
      </w:r>
      <w:r w:rsidR="009F185F">
        <w:rPr>
          <w:rFonts w:ascii="Calibri" w:hAnsi="Calibri" w:cs="Calibri"/>
          <w:sz w:val="22"/>
          <w:szCs w:val="22"/>
        </w:rPr>
        <w:t xml:space="preserve"> </w:t>
      </w:r>
      <w:r w:rsidR="002A30AF" w:rsidRPr="002A30AF">
        <w:rPr>
          <w:rFonts w:ascii="Calibri" w:hAnsi="Calibri" w:cs="Calibri"/>
          <w:sz w:val="22"/>
          <w:szCs w:val="22"/>
        </w:rPr>
        <w:t>Management Funding Assistance Program</w:t>
      </w:r>
      <w:r w:rsidR="002A30AF">
        <w:rPr>
          <w:rFonts w:ascii="Calibri" w:hAnsi="Calibri" w:cs="Calibri"/>
          <w:sz w:val="22"/>
          <w:szCs w:val="22"/>
        </w:rPr>
        <w:t xml:space="preserve"> </w:t>
      </w:r>
      <w:r w:rsidR="002A30AF" w:rsidRPr="002A30AF">
        <w:rPr>
          <w:rFonts w:ascii="Calibri" w:hAnsi="Calibri" w:cs="Calibri"/>
          <w:sz w:val="22"/>
          <w:szCs w:val="22"/>
        </w:rPr>
        <w:t>FY 202</w:t>
      </w:r>
      <w:r>
        <w:rPr>
          <w:rFonts w:ascii="Calibri" w:hAnsi="Calibri" w:cs="Calibri"/>
          <w:sz w:val="22"/>
          <w:szCs w:val="22"/>
        </w:rPr>
        <w:t>2</w:t>
      </w:r>
      <w:r w:rsidR="002A30AF" w:rsidRPr="002A30AF">
        <w:rPr>
          <w:rFonts w:ascii="Calibri" w:hAnsi="Calibri" w:cs="Calibri"/>
          <w:sz w:val="22"/>
          <w:szCs w:val="22"/>
        </w:rPr>
        <w:t>/2</w:t>
      </w:r>
      <w:r>
        <w:rPr>
          <w:rFonts w:ascii="Calibri" w:hAnsi="Calibri" w:cs="Calibri"/>
          <w:sz w:val="22"/>
          <w:szCs w:val="22"/>
        </w:rPr>
        <w:t>3</w:t>
      </w:r>
      <w:r w:rsidR="002A30AF" w:rsidRPr="002A30AF">
        <w:rPr>
          <w:rFonts w:ascii="Calibri" w:hAnsi="Calibri" w:cs="Calibri"/>
          <w:sz w:val="22"/>
          <w:szCs w:val="22"/>
        </w:rPr>
        <w:t xml:space="preserve"> </w:t>
      </w:r>
    </w:p>
    <w:p w14:paraId="42398C14" w14:textId="1036230D" w:rsidR="00387B9D" w:rsidRDefault="002A30AF" w:rsidP="006114EB">
      <w:pPr>
        <w:ind w:left="720"/>
        <w:rPr>
          <w:rFonts w:ascii="Calibri" w:hAnsi="Calibri" w:cs="Calibri"/>
          <w:sz w:val="22"/>
          <w:szCs w:val="22"/>
        </w:rPr>
      </w:pPr>
      <w:r w:rsidRPr="002A30AF">
        <w:rPr>
          <w:rFonts w:ascii="Calibri" w:hAnsi="Calibri" w:cs="Calibri"/>
          <w:sz w:val="22"/>
          <w:szCs w:val="22"/>
        </w:rPr>
        <w:t>Local</w:t>
      </w:r>
      <w:r>
        <w:rPr>
          <w:rFonts w:ascii="Calibri" w:hAnsi="Calibri" w:cs="Calibri"/>
          <w:sz w:val="22"/>
          <w:szCs w:val="22"/>
        </w:rPr>
        <w:t xml:space="preserve"> </w:t>
      </w:r>
      <w:r w:rsidRPr="002A30AF">
        <w:rPr>
          <w:rFonts w:ascii="Calibri" w:hAnsi="Calibri" w:cs="Calibri"/>
          <w:sz w:val="22"/>
          <w:szCs w:val="22"/>
        </w:rPr>
        <w:t>Government Funding Request</w:t>
      </w:r>
      <w:r w:rsidR="00842818">
        <w:rPr>
          <w:rFonts w:ascii="Calibri" w:hAnsi="Calibri" w:cs="Calibri"/>
          <w:sz w:val="22"/>
          <w:szCs w:val="22"/>
        </w:rPr>
        <w:t xml:space="preserve"> (LGFR)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71F2A424" w14:textId="6168C96F" w:rsidR="002A30AF" w:rsidRDefault="00571E6D" w:rsidP="006114EB">
      <w:pPr>
        <w:tabs>
          <w:tab w:val="left" w:pos="810"/>
        </w:tabs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Inlet</w:t>
      </w:r>
      <w:r w:rsidR="002A30AF" w:rsidRPr="002A30AF">
        <w:rPr>
          <w:rFonts w:ascii="Calibri" w:hAnsi="Calibri" w:cs="Calibri"/>
          <w:sz w:val="22"/>
          <w:szCs w:val="22"/>
        </w:rPr>
        <w:t xml:space="preserve"> Projects Application</w:t>
      </w:r>
    </w:p>
    <w:p w14:paraId="17157EF2" w14:textId="75DF472A" w:rsidR="00A21CF8" w:rsidRDefault="00A21CF8" w:rsidP="002A30AF">
      <w:pPr>
        <w:rPr>
          <w:rFonts w:ascii="Calibri" w:hAnsi="Calibri" w:cs="Calibri"/>
          <w:sz w:val="22"/>
          <w:szCs w:val="22"/>
        </w:rPr>
      </w:pPr>
    </w:p>
    <w:p w14:paraId="11BA0CA6" w14:textId="77777777" w:rsidR="0049080E" w:rsidRDefault="0049080E" w:rsidP="002A30AF">
      <w:pPr>
        <w:rPr>
          <w:rFonts w:ascii="Calibri" w:hAnsi="Calibri" w:cs="Calibri"/>
          <w:sz w:val="22"/>
          <w:szCs w:val="22"/>
        </w:rPr>
      </w:pPr>
    </w:p>
    <w:p w14:paraId="048FF9A9" w14:textId="3A2AD6B1" w:rsidR="002A30AF" w:rsidRPr="00F3591D" w:rsidRDefault="002A30AF" w:rsidP="002A30A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Dear </w:t>
      </w:r>
      <w:r w:rsidRPr="00F3591D">
        <w:rPr>
          <w:rFonts w:ascii="Calibri" w:hAnsi="Calibri" w:cs="Calibri"/>
          <w:sz w:val="22"/>
          <w:szCs w:val="22"/>
        </w:rPr>
        <w:t>M</w:t>
      </w:r>
      <w:r w:rsidR="006C04C5">
        <w:rPr>
          <w:rFonts w:ascii="Calibri" w:hAnsi="Calibri" w:cs="Calibri"/>
          <w:sz w:val="22"/>
          <w:szCs w:val="22"/>
        </w:rPr>
        <w:t>s</w:t>
      </w:r>
      <w:r w:rsidRPr="00F3591D">
        <w:rPr>
          <w:rFonts w:ascii="Calibri" w:hAnsi="Calibri" w:cs="Calibri"/>
          <w:sz w:val="22"/>
          <w:szCs w:val="22"/>
        </w:rPr>
        <w:t xml:space="preserve">. </w:t>
      </w:r>
      <w:r w:rsidR="00F7797E">
        <w:rPr>
          <w:rFonts w:ascii="Calibri" w:hAnsi="Calibri" w:cs="Calibri"/>
          <w:sz w:val="22"/>
          <w:szCs w:val="22"/>
        </w:rPr>
        <w:t>Lehmann</w:t>
      </w:r>
      <w:r w:rsidRPr="00F3591D">
        <w:rPr>
          <w:rFonts w:ascii="Calibri" w:hAnsi="Calibri" w:cs="Calibri"/>
          <w:sz w:val="22"/>
          <w:szCs w:val="22"/>
        </w:rPr>
        <w:t>:</w:t>
      </w:r>
    </w:p>
    <w:p w14:paraId="2269702F" w14:textId="77777777" w:rsidR="002A30AF" w:rsidRPr="00F3591D" w:rsidRDefault="002A30AF" w:rsidP="002A30AF">
      <w:pPr>
        <w:rPr>
          <w:rFonts w:ascii="Calibri" w:hAnsi="Calibri" w:cs="Calibri"/>
          <w:sz w:val="22"/>
          <w:szCs w:val="22"/>
        </w:rPr>
      </w:pPr>
    </w:p>
    <w:p w14:paraId="52E859BC" w14:textId="2095263F" w:rsidR="00F7797E" w:rsidRDefault="00571E6D" w:rsidP="002A30AF">
      <w:pPr>
        <w:ind w:firstLine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Jupiter Inlet District</w:t>
      </w:r>
      <w:r w:rsidR="00BE4A16">
        <w:rPr>
          <w:rFonts w:ascii="Calibri" w:hAnsi="Calibri" w:cs="Calibri"/>
          <w:sz w:val="22"/>
          <w:szCs w:val="22"/>
        </w:rPr>
        <w:t xml:space="preserve"> (JID) is a special taxing district established by the Florida Legislature with an objective to maintain and preserve the Jupiter Inlet with a specific emphasis on navigability. JID </w:t>
      </w:r>
      <w:r w:rsidR="00842818">
        <w:rPr>
          <w:rFonts w:ascii="Calibri" w:hAnsi="Calibri" w:cs="Calibri"/>
          <w:sz w:val="22"/>
          <w:szCs w:val="22"/>
        </w:rPr>
        <w:t xml:space="preserve">is pleased to offer the Beach Management Funding </w:t>
      </w:r>
      <w:r w:rsidR="006310E4">
        <w:rPr>
          <w:rFonts w:ascii="Calibri" w:hAnsi="Calibri" w:cs="Calibri"/>
          <w:sz w:val="22"/>
          <w:szCs w:val="22"/>
        </w:rPr>
        <w:t>Assistance</w:t>
      </w:r>
      <w:r w:rsidR="00842818">
        <w:rPr>
          <w:rFonts w:ascii="Calibri" w:hAnsi="Calibri" w:cs="Calibri"/>
          <w:sz w:val="22"/>
          <w:szCs w:val="22"/>
        </w:rPr>
        <w:t xml:space="preserve"> Program LGFR, </w:t>
      </w:r>
      <w:r w:rsidR="00BE4A16">
        <w:rPr>
          <w:rFonts w:ascii="Calibri" w:hAnsi="Calibri" w:cs="Calibri"/>
          <w:sz w:val="22"/>
          <w:szCs w:val="22"/>
        </w:rPr>
        <w:t>Inlet</w:t>
      </w:r>
      <w:r w:rsidR="00842818">
        <w:rPr>
          <w:rFonts w:ascii="Calibri" w:hAnsi="Calibri" w:cs="Calibri"/>
          <w:sz w:val="22"/>
          <w:szCs w:val="22"/>
        </w:rPr>
        <w:t xml:space="preserve"> Project</w:t>
      </w:r>
      <w:r w:rsidR="00BE4A16">
        <w:rPr>
          <w:rFonts w:ascii="Calibri" w:hAnsi="Calibri" w:cs="Calibri"/>
          <w:sz w:val="22"/>
          <w:szCs w:val="22"/>
        </w:rPr>
        <w:t>s</w:t>
      </w:r>
      <w:r w:rsidR="00842818">
        <w:rPr>
          <w:rFonts w:ascii="Calibri" w:hAnsi="Calibri" w:cs="Calibri"/>
          <w:sz w:val="22"/>
          <w:szCs w:val="22"/>
        </w:rPr>
        <w:t xml:space="preserve"> Grant application for FY202</w:t>
      </w:r>
      <w:r w:rsidR="006114EB">
        <w:rPr>
          <w:rFonts w:ascii="Calibri" w:hAnsi="Calibri" w:cs="Calibri"/>
          <w:sz w:val="22"/>
          <w:szCs w:val="22"/>
        </w:rPr>
        <w:t>2</w:t>
      </w:r>
      <w:r w:rsidR="00842818">
        <w:rPr>
          <w:rFonts w:ascii="Calibri" w:hAnsi="Calibri" w:cs="Calibri"/>
          <w:sz w:val="22"/>
          <w:szCs w:val="22"/>
        </w:rPr>
        <w:t>/2</w:t>
      </w:r>
      <w:r w:rsidR="006114EB">
        <w:rPr>
          <w:rFonts w:ascii="Calibri" w:hAnsi="Calibri" w:cs="Calibri"/>
          <w:sz w:val="22"/>
          <w:szCs w:val="22"/>
        </w:rPr>
        <w:t>3</w:t>
      </w:r>
      <w:r w:rsidR="00BE4A16">
        <w:rPr>
          <w:rFonts w:ascii="Calibri" w:hAnsi="Calibri" w:cs="Calibri"/>
          <w:sz w:val="22"/>
          <w:szCs w:val="22"/>
        </w:rPr>
        <w:t xml:space="preserve"> and welcomes a partnership with the Department.</w:t>
      </w:r>
    </w:p>
    <w:p w14:paraId="697E649C" w14:textId="77777777" w:rsidR="00F7797E" w:rsidRDefault="00F7797E" w:rsidP="002A30AF">
      <w:pPr>
        <w:ind w:firstLine="720"/>
        <w:jc w:val="both"/>
        <w:rPr>
          <w:rFonts w:ascii="Calibri" w:hAnsi="Calibri" w:cs="Calibri"/>
          <w:sz w:val="22"/>
          <w:szCs w:val="22"/>
        </w:rPr>
      </w:pPr>
    </w:p>
    <w:p w14:paraId="42017FDC" w14:textId="09636BD4" w:rsidR="002A30AF" w:rsidRDefault="00842818" w:rsidP="00F7797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Funds requested for FY202</w:t>
      </w:r>
      <w:r w:rsidR="006114EB"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>/2</w:t>
      </w:r>
      <w:r w:rsidR="006114EB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 xml:space="preserve"> will be used for: </w:t>
      </w:r>
    </w:p>
    <w:p w14:paraId="5BFB64F9" w14:textId="39132AA3" w:rsidR="00F7797E" w:rsidRPr="006310E4" w:rsidRDefault="00571E6D" w:rsidP="00F7797E">
      <w:pPr>
        <w:pStyle w:val="ListParagraph"/>
        <w:numPr>
          <w:ilvl w:val="0"/>
          <w:numId w:val="44"/>
        </w:numPr>
        <w:rPr>
          <w:rFonts w:asciiTheme="minorHAnsi" w:hAnsiTheme="minorHAnsi" w:cstheme="minorHAnsi"/>
        </w:rPr>
      </w:pPr>
      <w:r w:rsidRPr="00571E6D">
        <w:rPr>
          <w:rFonts w:asciiTheme="minorHAnsi" w:hAnsiTheme="minorHAnsi" w:cstheme="minorHAnsi"/>
        </w:rPr>
        <w:t>Construction Plans, Specifications, and Construction Administration</w:t>
      </w:r>
      <w:r>
        <w:rPr>
          <w:rFonts w:asciiTheme="minorHAnsi" w:hAnsiTheme="minorHAnsi" w:cstheme="minorHAnsi"/>
        </w:rPr>
        <w:t>;</w:t>
      </w:r>
    </w:p>
    <w:p w14:paraId="42B64E17" w14:textId="5E407384" w:rsidR="00571E6D" w:rsidRDefault="00571E6D" w:rsidP="00F7797E">
      <w:pPr>
        <w:pStyle w:val="ListParagraph"/>
        <w:numPr>
          <w:ilvl w:val="0"/>
          <w:numId w:val="44"/>
        </w:numPr>
        <w:rPr>
          <w:rFonts w:asciiTheme="minorHAnsi" w:hAnsiTheme="minorHAnsi" w:cstheme="minorHAnsi"/>
        </w:rPr>
      </w:pPr>
      <w:r w:rsidRPr="00571E6D">
        <w:rPr>
          <w:rFonts w:asciiTheme="minorHAnsi" w:hAnsiTheme="minorHAnsi" w:cstheme="minorHAnsi"/>
        </w:rPr>
        <w:t xml:space="preserve">Maintenance Dredging </w:t>
      </w:r>
      <w:r w:rsidR="00D34F32">
        <w:rPr>
          <w:rFonts w:asciiTheme="minorHAnsi" w:hAnsiTheme="minorHAnsi" w:cstheme="minorHAnsi"/>
        </w:rPr>
        <w:t xml:space="preserve">Equipment </w:t>
      </w:r>
      <w:r w:rsidRPr="00571E6D">
        <w:rPr>
          <w:rFonts w:asciiTheme="minorHAnsi" w:hAnsiTheme="minorHAnsi" w:cstheme="minorHAnsi"/>
        </w:rPr>
        <w:t>Mobilization and Demobilization</w:t>
      </w:r>
      <w:r>
        <w:rPr>
          <w:rFonts w:asciiTheme="minorHAnsi" w:hAnsiTheme="minorHAnsi" w:cstheme="minorHAnsi"/>
        </w:rPr>
        <w:t>;</w:t>
      </w:r>
    </w:p>
    <w:p w14:paraId="5F9EE69E" w14:textId="0200A488" w:rsidR="00F7797E" w:rsidRDefault="00571E6D" w:rsidP="00571E6D">
      <w:pPr>
        <w:pStyle w:val="ListParagraph"/>
        <w:numPr>
          <w:ilvl w:val="0"/>
          <w:numId w:val="44"/>
        </w:numPr>
        <w:rPr>
          <w:rFonts w:asciiTheme="minorHAnsi" w:hAnsiTheme="minorHAnsi" w:cstheme="minorHAnsi"/>
        </w:rPr>
      </w:pPr>
      <w:r w:rsidRPr="00571E6D">
        <w:rPr>
          <w:rFonts w:asciiTheme="minorHAnsi" w:hAnsiTheme="minorHAnsi" w:cstheme="minorHAnsi"/>
        </w:rPr>
        <w:t>Maintenance Dredging of Sand Trap, Transport, and Placement of Beach Fill</w:t>
      </w:r>
      <w:r>
        <w:rPr>
          <w:rFonts w:asciiTheme="minorHAnsi" w:hAnsiTheme="minorHAnsi" w:cstheme="minorHAnsi"/>
        </w:rPr>
        <w:t>;</w:t>
      </w:r>
    </w:p>
    <w:p w14:paraId="53E7EB0C" w14:textId="26E6668B" w:rsidR="00571E6D" w:rsidRDefault="00571E6D" w:rsidP="00571E6D">
      <w:pPr>
        <w:pStyle w:val="ListParagraph"/>
        <w:numPr>
          <w:ilvl w:val="0"/>
          <w:numId w:val="44"/>
        </w:numPr>
        <w:rPr>
          <w:rFonts w:asciiTheme="minorHAnsi" w:hAnsiTheme="minorHAnsi" w:cstheme="minorHAnsi"/>
        </w:rPr>
      </w:pPr>
      <w:r w:rsidRPr="00571E6D">
        <w:rPr>
          <w:rFonts w:asciiTheme="minorHAnsi" w:hAnsiTheme="minorHAnsi" w:cstheme="minorHAnsi"/>
        </w:rPr>
        <w:t>Environmental Protection, Surveys, Record Drawings, Beach Tilling</w:t>
      </w:r>
      <w:r w:rsidR="006114EB">
        <w:rPr>
          <w:rFonts w:asciiTheme="minorHAnsi" w:hAnsiTheme="minorHAnsi" w:cstheme="minorHAnsi"/>
        </w:rPr>
        <w:t>; and</w:t>
      </w:r>
    </w:p>
    <w:p w14:paraId="300278FA" w14:textId="0809F17A" w:rsidR="006114EB" w:rsidRPr="00571E6D" w:rsidRDefault="00091E80" w:rsidP="00571E6D">
      <w:pPr>
        <w:pStyle w:val="ListParagraph"/>
        <w:numPr>
          <w:ilvl w:val="0"/>
          <w:numId w:val="4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Maintenance and </w:t>
      </w:r>
      <w:r w:rsidR="00B5353B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epairs</w:t>
      </w:r>
      <w:r w:rsidR="006114EB">
        <w:rPr>
          <w:rFonts w:asciiTheme="minorHAnsi" w:hAnsiTheme="minorHAnsi" w:cstheme="minorHAnsi"/>
        </w:rPr>
        <w:t xml:space="preserve"> of North and South Jetties</w:t>
      </w:r>
    </w:p>
    <w:p w14:paraId="0C60B5AA" w14:textId="77777777" w:rsidR="00571E6D" w:rsidRPr="006310E4" w:rsidRDefault="00571E6D" w:rsidP="00F7797E">
      <w:pPr>
        <w:rPr>
          <w:rFonts w:asciiTheme="minorHAnsi" w:hAnsiTheme="minorHAnsi" w:cstheme="minorHAnsi"/>
          <w:sz w:val="22"/>
          <w:szCs w:val="22"/>
        </w:rPr>
      </w:pPr>
    </w:p>
    <w:p w14:paraId="4F7D5AAA" w14:textId="49D630B0" w:rsidR="006310E4" w:rsidRPr="006310E4" w:rsidRDefault="00F7797E" w:rsidP="006310E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310E4">
        <w:rPr>
          <w:rFonts w:asciiTheme="minorHAnsi" w:hAnsiTheme="minorHAnsi" w:cstheme="minorHAnsi"/>
          <w:sz w:val="22"/>
          <w:szCs w:val="22"/>
        </w:rPr>
        <w:t xml:space="preserve">We look forward to </w:t>
      </w:r>
      <w:r w:rsidR="00690A3A">
        <w:rPr>
          <w:rFonts w:asciiTheme="minorHAnsi" w:hAnsiTheme="minorHAnsi" w:cstheme="minorHAnsi"/>
          <w:sz w:val="22"/>
          <w:szCs w:val="22"/>
        </w:rPr>
        <w:t>working</w:t>
      </w:r>
      <w:r w:rsidR="00D34F32">
        <w:rPr>
          <w:rFonts w:asciiTheme="minorHAnsi" w:hAnsiTheme="minorHAnsi" w:cstheme="minorHAnsi"/>
          <w:sz w:val="22"/>
          <w:szCs w:val="22"/>
        </w:rPr>
        <w:t xml:space="preserve"> with the </w:t>
      </w:r>
      <w:r w:rsidRPr="006310E4">
        <w:rPr>
          <w:rFonts w:asciiTheme="minorHAnsi" w:hAnsiTheme="minorHAnsi" w:cstheme="minorHAnsi"/>
          <w:sz w:val="22"/>
          <w:szCs w:val="22"/>
        </w:rPr>
        <w:t>Department in the future</w:t>
      </w:r>
      <w:r w:rsidR="00D34F32">
        <w:rPr>
          <w:rFonts w:asciiTheme="minorHAnsi" w:hAnsiTheme="minorHAnsi" w:cstheme="minorHAnsi"/>
          <w:sz w:val="22"/>
          <w:szCs w:val="22"/>
        </w:rPr>
        <w:t xml:space="preserve">. </w:t>
      </w:r>
      <w:r w:rsidR="006310E4">
        <w:rPr>
          <w:rFonts w:asciiTheme="minorHAnsi" w:hAnsiTheme="minorHAnsi" w:cstheme="minorHAnsi"/>
          <w:sz w:val="22"/>
          <w:szCs w:val="22"/>
        </w:rPr>
        <w:t xml:space="preserve">Please contact me at </w:t>
      </w:r>
      <w:r w:rsidR="00D34F32">
        <w:rPr>
          <w:rFonts w:asciiTheme="minorHAnsi" w:hAnsiTheme="minorHAnsi" w:cstheme="minorHAnsi"/>
          <w:sz w:val="22"/>
          <w:szCs w:val="22"/>
        </w:rPr>
        <w:t>(</w:t>
      </w:r>
      <w:r w:rsidR="00D34F32" w:rsidRPr="00D34F32">
        <w:rPr>
          <w:rFonts w:asciiTheme="minorHAnsi" w:hAnsiTheme="minorHAnsi" w:cstheme="minorHAnsi"/>
          <w:sz w:val="22"/>
          <w:szCs w:val="22"/>
        </w:rPr>
        <w:t>561</w:t>
      </w:r>
      <w:r w:rsidR="00D34F32">
        <w:rPr>
          <w:rFonts w:asciiTheme="minorHAnsi" w:hAnsiTheme="minorHAnsi" w:cstheme="minorHAnsi"/>
          <w:sz w:val="22"/>
          <w:szCs w:val="22"/>
        </w:rPr>
        <w:t xml:space="preserve">) </w:t>
      </w:r>
      <w:r w:rsidR="00D34F32" w:rsidRPr="00D34F32">
        <w:rPr>
          <w:rFonts w:asciiTheme="minorHAnsi" w:hAnsiTheme="minorHAnsi" w:cstheme="minorHAnsi"/>
          <w:sz w:val="22"/>
          <w:szCs w:val="22"/>
        </w:rPr>
        <w:t>746-2223</w:t>
      </w:r>
      <w:r w:rsidR="00D34F32">
        <w:rPr>
          <w:rFonts w:asciiTheme="minorHAnsi" w:hAnsiTheme="minorHAnsi" w:cstheme="minorHAnsi"/>
          <w:sz w:val="22"/>
          <w:szCs w:val="22"/>
        </w:rPr>
        <w:t xml:space="preserve"> </w:t>
      </w:r>
      <w:r w:rsidR="006310E4" w:rsidRPr="006310E4">
        <w:rPr>
          <w:rFonts w:asciiTheme="minorHAnsi" w:hAnsiTheme="minorHAnsi" w:cstheme="minorHAnsi"/>
          <w:sz w:val="22"/>
          <w:szCs w:val="22"/>
        </w:rPr>
        <w:t>with any comments or questions regarding this request.</w:t>
      </w:r>
    </w:p>
    <w:p w14:paraId="754EFF52" w14:textId="3EEBEE76" w:rsidR="002A30AF" w:rsidRPr="006310E4" w:rsidRDefault="002A30AF" w:rsidP="002A30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A5EB31" w14:textId="77777777" w:rsidR="002A30AF" w:rsidRPr="006310E4" w:rsidRDefault="002A30AF" w:rsidP="002A30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3CA11F" w14:textId="77777777" w:rsidR="002A30AF" w:rsidRPr="006310E4" w:rsidRDefault="002A30AF" w:rsidP="002A30AF">
      <w:pPr>
        <w:jc w:val="both"/>
        <w:rPr>
          <w:rFonts w:asciiTheme="minorHAnsi" w:hAnsiTheme="minorHAnsi" w:cstheme="minorHAnsi"/>
          <w:sz w:val="22"/>
          <w:szCs w:val="22"/>
        </w:rPr>
      </w:pPr>
      <w:r w:rsidRPr="006310E4">
        <w:rPr>
          <w:rFonts w:asciiTheme="minorHAnsi" w:hAnsiTheme="minorHAnsi" w:cstheme="minorHAnsi"/>
          <w:sz w:val="22"/>
          <w:szCs w:val="22"/>
        </w:rPr>
        <w:t>Sincerely,</w:t>
      </w:r>
    </w:p>
    <w:p w14:paraId="110D1176" w14:textId="77777777" w:rsidR="002A30AF" w:rsidRPr="006310E4" w:rsidRDefault="002A30AF" w:rsidP="002A30AF">
      <w:pPr>
        <w:rPr>
          <w:rFonts w:asciiTheme="minorHAnsi" w:hAnsiTheme="minorHAnsi" w:cstheme="minorHAnsi"/>
          <w:sz w:val="22"/>
          <w:szCs w:val="22"/>
        </w:rPr>
      </w:pPr>
    </w:p>
    <w:p w14:paraId="3D63854E" w14:textId="77777777" w:rsidR="002A30AF" w:rsidRPr="006310E4" w:rsidRDefault="002A30AF" w:rsidP="002A30AF">
      <w:pPr>
        <w:rPr>
          <w:rFonts w:asciiTheme="minorHAnsi" w:hAnsiTheme="minorHAnsi" w:cstheme="minorHAnsi"/>
          <w:sz w:val="22"/>
          <w:szCs w:val="22"/>
        </w:rPr>
      </w:pPr>
    </w:p>
    <w:p w14:paraId="2DFDC5F9" w14:textId="77777777" w:rsidR="002A30AF" w:rsidRPr="006310E4" w:rsidRDefault="002A30AF" w:rsidP="002A30AF">
      <w:pPr>
        <w:rPr>
          <w:rFonts w:asciiTheme="minorHAnsi" w:hAnsiTheme="minorHAnsi" w:cstheme="minorHAnsi"/>
          <w:sz w:val="22"/>
          <w:szCs w:val="22"/>
        </w:rPr>
      </w:pPr>
    </w:p>
    <w:p w14:paraId="7BA0A39E" w14:textId="753D98A6" w:rsidR="002A30AF" w:rsidRPr="006310E4" w:rsidRDefault="00571E6D" w:rsidP="002A30AF">
      <w:pPr>
        <w:spacing w:after="4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Joseph Chaison</w:t>
      </w:r>
      <w:r w:rsidR="00F7797E" w:rsidRPr="006310E4">
        <w:rPr>
          <w:rFonts w:asciiTheme="minorHAnsi" w:hAnsiTheme="minorHAnsi" w:cstheme="minorHAnsi"/>
          <w:sz w:val="22"/>
          <w:szCs w:val="22"/>
        </w:rPr>
        <w:t>, P.E</w:t>
      </w:r>
    </w:p>
    <w:p w14:paraId="354EF847" w14:textId="74400116" w:rsidR="00F85A64" w:rsidRPr="00F85A64" w:rsidRDefault="00571E6D" w:rsidP="00F85A64">
      <w:pPr>
        <w:rPr>
          <w:rFonts w:asciiTheme="minorHAnsi" w:hAnsiTheme="minorHAnsi" w:cstheme="minorHAnsi"/>
          <w:sz w:val="22"/>
          <w:szCs w:val="22"/>
        </w:rPr>
      </w:pPr>
      <w:r w:rsidRPr="00571E6D">
        <w:rPr>
          <w:rFonts w:asciiTheme="minorHAnsi" w:hAnsiTheme="minorHAnsi" w:cstheme="minorHAnsi"/>
          <w:sz w:val="22"/>
          <w:szCs w:val="22"/>
        </w:rPr>
        <w:t>Executive Director</w:t>
      </w:r>
    </w:p>
    <w:p w14:paraId="1DDE8A57" w14:textId="77777777" w:rsidR="00F85A64" w:rsidRPr="00F85A64" w:rsidRDefault="00F85A64" w:rsidP="00F85A64">
      <w:pPr>
        <w:rPr>
          <w:rFonts w:asciiTheme="minorHAnsi" w:hAnsiTheme="minorHAnsi" w:cstheme="minorHAnsi"/>
          <w:sz w:val="22"/>
          <w:szCs w:val="22"/>
        </w:rPr>
      </w:pPr>
    </w:p>
    <w:sectPr w:rsidR="00F85A64" w:rsidRPr="00F85A64" w:rsidSect="00F41FC2">
      <w:headerReference w:type="default" r:id="rId8"/>
      <w:footerReference w:type="default" r:id="rId9"/>
      <w:headerReference w:type="first" r:id="rId10"/>
      <w:pgSz w:w="12240" w:h="15840" w:code="1"/>
      <w:pgMar w:top="1843" w:right="1440" w:bottom="360" w:left="1440" w:header="72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3535D" w14:textId="77777777" w:rsidR="002A30AF" w:rsidRDefault="002A30AF">
      <w:r>
        <w:separator/>
      </w:r>
    </w:p>
  </w:endnote>
  <w:endnote w:type="continuationSeparator" w:id="0">
    <w:p w14:paraId="78EED23D" w14:textId="77777777" w:rsidR="002A30AF" w:rsidRDefault="002A3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F3A2E" w14:textId="5AB519D1" w:rsidR="00335185" w:rsidRDefault="00335185" w:rsidP="00802ADA">
    <w:pPr>
      <w:pStyle w:val="Footer"/>
      <w:tabs>
        <w:tab w:val="clear" w:pos="8640"/>
        <w:tab w:val="right" w:pos="10080"/>
      </w:tabs>
      <w:ind w:left="-540" w:right="-720" w:hanging="18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0271E" w14:textId="77777777" w:rsidR="002A30AF" w:rsidRDefault="002A30AF">
      <w:r>
        <w:separator/>
      </w:r>
    </w:p>
  </w:footnote>
  <w:footnote w:type="continuationSeparator" w:id="0">
    <w:p w14:paraId="0A68103B" w14:textId="77777777" w:rsidR="002A30AF" w:rsidRDefault="002A3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4095D" w14:textId="77777777" w:rsidR="009F51B6" w:rsidRPr="008B6E06" w:rsidRDefault="003B1927" w:rsidP="009F51B6">
    <w:pPr>
      <w:ind w:hanging="360"/>
    </w:pPr>
    <w:r>
      <w:t>Recipient Name</w:t>
    </w:r>
  </w:p>
  <w:p w14:paraId="6027F30D" w14:textId="77777777" w:rsidR="003B1927" w:rsidRDefault="005B30E9" w:rsidP="009F51B6">
    <w:pPr>
      <w:ind w:hanging="360"/>
    </w:pPr>
    <w:r>
      <w:t>Date</w:t>
    </w:r>
  </w:p>
  <w:p w14:paraId="77A41163" w14:textId="0CB0C346" w:rsidR="00DD78F2" w:rsidRPr="008B6E06" w:rsidRDefault="00DD78F2" w:rsidP="009F51B6">
    <w:pPr>
      <w:ind w:hanging="360"/>
      <w:rPr>
        <w:rFonts w:cs="Calibri"/>
        <w:sz w:val="20"/>
        <w:szCs w:val="20"/>
      </w:rPr>
    </w:pPr>
    <w:r w:rsidRPr="008B6E06">
      <w:t xml:space="preserve">Page </w:t>
    </w:r>
    <w:r w:rsidR="007820E6" w:rsidRPr="008B6E06">
      <w:fldChar w:fldCharType="begin"/>
    </w:r>
    <w:r w:rsidR="007820E6" w:rsidRPr="008B6E06">
      <w:instrText xml:space="preserve"> PAGE   \* MERGEFORMAT </w:instrText>
    </w:r>
    <w:r w:rsidR="007820E6" w:rsidRPr="008B6E06">
      <w:fldChar w:fldCharType="separate"/>
    </w:r>
    <w:r w:rsidR="003B1927">
      <w:rPr>
        <w:noProof/>
      </w:rPr>
      <w:t>2</w:t>
    </w:r>
    <w:r w:rsidR="007820E6" w:rsidRPr="008B6E06">
      <w:fldChar w:fldCharType="end"/>
    </w:r>
    <w:r w:rsidR="007820E6" w:rsidRPr="008B6E06">
      <w:t xml:space="preserve"> of </w:t>
    </w:r>
    <w:r w:rsidR="00321837">
      <w:rPr>
        <w:noProof/>
      </w:rPr>
      <w:fldChar w:fldCharType="begin"/>
    </w:r>
    <w:r w:rsidR="00321837">
      <w:rPr>
        <w:noProof/>
      </w:rPr>
      <w:instrText xml:space="preserve"> SECTIONPAGES   \* MERGEFORMAT </w:instrText>
    </w:r>
    <w:r w:rsidR="00321837">
      <w:rPr>
        <w:noProof/>
      </w:rPr>
      <w:fldChar w:fldCharType="separate"/>
    </w:r>
    <w:r w:rsidR="008769D8">
      <w:rPr>
        <w:noProof/>
      </w:rPr>
      <w:t>2</w:t>
    </w:r>
    <w:r w:rsidR="00321837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81B52" w14:textId="685769FF" w:rsidR="00335185" w:rsidRDefault="00571E6D" w:rsidP="00575D9C">
    <w:pPr>
      <w:pStyle w:val="Header"/>
      <w:jc w:val="lef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BC95164" wp14:editId="0AF7A2F6">
              <wp:simplePos x="0" y="0"/>
              <wp:positionH relativeFrom="column">
                <wp:posOffset>2135505</wp:posOffset>
              </wp:positionH>
              <wp:positionV relativeFrom="paragraph">
                <wp:posOffset>335280</wp:posOffset>
              </wp:positionV>
              <wp:extent cx="2360930" cy="1404620"/>
              <wp:effectExtent l="0" t="0" r="381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16CDF6" w14:textId="77777777" w:rsidR="00571E6D" w:rsidRDefault="00571E6D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</w:pPr>
                          <w:r w:rsidRPr="00571E6D"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Jupiter Inlet District</w:t>
                          </w:r>
                        </w:p>
                        <w:p w14:paraId="158FF38B" w14:textId="1287A5FE" w:rsidR="00F7797E" w:rsidRPr="00F7797E" w:rsidRDefault="00571E6D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</w:pPr>
                          <w:r w:rsidRPr="00571E6D"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400 N. Delaware Blvd.</w:t>
                          </w:r>
                        </w:p>
                        <w:p w14:paraId="2803ED97" w14:textId="65E36350" w:rsidR="00F7797E" w:rsidRDefault="00571E6D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Jupiter</w:t>
                          </w:r>
                          <w:r w:rsidR="00F7797E" w:rsidRPr="00F7797E"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 xml:space="preserve">, FL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33458</w:t>
                          </w:r>
                        </w:p>
                        <w:p w14:paraId="4E25B97D" w14:textId="515ABF66" w:rsidR="00F7797E" w:rsidRDefault="00571E6D" w:rsidP="00571E6D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(</w:t>
                          </w:r>
                          <w:r w:rsidRPr="00571E6D"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561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 xml:space="preserve">) </w:t>
                          </w:r>
                          <w:r w:rsidRPr="00571E6D"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746-2223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 xml:space="preserve"> Phone</w:t>
                          </w:r>
                        </w:p>
                        <w:p w14:paraId="64162722" w14:textId="248DEBB1" w:rsidR="00571E6D" w:rsidRPr="00F7797E" w:rsidRDefault="00571E6D" w:rsidP="00571E6D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</w:pPr>
                          <w:r w:rsidRPr="00571E6D"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(561) 744-2440 Fax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BC951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8.15pt;margin-top:26.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" stroked="f">
              <v:textbox style="mso-fit-shape-to-text:t">
                <w:txbxContent>
                  <w:p w14:paraId="0716CDF6" w14:textId="77777777" w:rsidR="00571E6D" w:rsidRDefault="00571E6D">
                    <w:pPr>
                      <w:rPr>
                        <w:rFonts w:asciiTheme="minorHAnsi" w:hAnsiTheme="minorHAnsi" w:cstheme="minorHAnsi"/>
                        <w:b/>
                        <w:bCs/>
                      </w:rPr>
                    </w:pPr>
                    <w:r w:rsidRPr="00571E6D">
                      <w:rPr>
                        <w:rFonts w:asciiTheme="minorHAnsi" w:hAnsiTheme="minorHAnsi" w:cstheme="minorHAnsi"/>
                        <w:b/>
                        <w:bCs/>
                      </w:rPr>
                      <w:t>Jupiter Inlet District</w:t>
                    </w:r>
                  </w:p>
                  <w:p w14:paraId="158FF38B" w14:textId="1287A5FE" w:rsidR="00F7797E" w:rsidRPr="00F7797E" w:rsidRDefault="00571E6D">
                    <w:pPr>
                      <w:rPr>
                        <w:rFonts w:asciiTheme="minorHAnsi" w:hAnsiTheme="minorHAnsi" w:cstheme="minorHAnsi"/>
                        <w:b/>
                        <w:bCs/>
                      </w:rPr>
                    </w:pPr>
                    <w:r w:rsidRPr="00571E6D">
                      <w:rPr>
                        <w:rFonts w:asciiTheme="minorHAnsi" w:hAnsiTheme="minorHAnsi" w:cstheme="minorHAnsi"/>
                        <w:b/>
                        <w:bCs/>
                      </w:rPr>
                      <w:t>400 N. Delaware Blvd.</w:t>
                    </w:r>
                  </w:p>
                  <w:p w14:paraId="2803ED97" w14:textId="65E36350" w:rsidR="00F7797E" w:rsidRDefault="00571E6D">
                    <w:pPr>
                      <w:rPr>
                        <w:rFonts w:asciiTheme="minorHAnsi" w:hAnsiTheme="minorHAnsi" w:cstheme="minorHAnsi"/>
                        <w:b/>
                        <w:bCs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</w:rPr>
                      <w:t>Jupiter</w:t>
                    </w:r>
                    <w:r w:rsidR="00F7797E" w:rsidRPr="00F7797E">
                      <w:rPr>
                        <w:rFonts w:asciiTheme="minorHAnsi" w:hAnsiTheme="minorHAnsi" w:cstheme="minorHAnsi"/>
                        <w:b/>
                        <w:bCs/>
                      </w:rPr>
                      <w:t xml:space="preserve">, FL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</w:rPr>
                      <w:t>33458</w:t>
                    </w:r>
                  </w:p>
                  <w:p w14:paraId="4E25B97D" w14:textId="515ABF66" w:rsidR="00F7797E" w:rsidRDefault="00571E6D" w:rsidP="00571E6D">
                    <w:pPr>
                      <w:rPr>
                        <w:rFonts w:asciiTheme="minorHAnsi" w:hAnsiTheme="minorHAnsi" w:cstheme="minorHAnsi"/>
                        <w:b/>
                        <w:bCs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</w:rPr>
                      <w:t>(</w:t>
                    </w:r>
                    <w:r w:rsidRPr="00571E6D">
                      <w:rPr>
                        <w:rFonts w:asciiTheme="minorHAnsi" w:hAnsiTheme="minorHAnsi" w:cstheme="minorHAnsi"/>
                        <w:b/>
                        <w:bCs/>
                      </w:rPr>
                      <w:t>561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</w:rPr>
                      <w:t xml:space="preserve">) </w:t>
                    </w:r>
                    <w:r w:rsidRPr="00571E6D">
                      <w:rPr>
                        <w:rFonts w:asciiTheme="minorHAnsi" w:hAnsiTheme="minorHAnsi" w:cstheme="minorHAnsi"/>
                        <w:b/>
                        <w:bCs/>
                      </w:rPr>
                      <w:t>746-2223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</w:rPr>
                      <w:t xml:space="preserve"> Phone</w:t>
                    </w:r>
                  </w:p>
                  <w:p w14:paraId="64162722" w14:textId="248DEBB1" w:rsidR="00571E6D" w:rsidRPr="00F7797E" w:rsidRDefault="00571E6D" w:rsidP="00571E6D">
                    <w:pPr>
                      <w:rPr>
                        <w:rFonts w:asciiTheme="minorHAnsi" w:hAnsiTheme="minorHAnsi" w:cstheme="minorHAnsi"/>
                        <w:b/>
                        <w:bCs/>
                      </w:rPr>
                    </w:pPr>
                    <w:r w:rsidRPr="00571E6D">
                      <w:rPr>
                        <w:rFonts w:asciiTheme="minorHAnsi" w:hAnsiTheme="minorHAnsi" w:cstheme="minorHAnsi"/>
                        <w:b/>
                        <w:bCs/>
                      </w:rPr>
                      <w:t>(561) 744-2440 Fax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08CC06CC" wp14:editId="5130D13B">
          <wp:extent cx="1857375" cy="1677266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92" t="10245" r="11220" b="17072"/>
                  <a:stretch/>
                </pic:blipFill>
                <pic:spPr bwMode="auto">
                  <a:xfrm>
                    <a:off x="0" y="0"/>
                    <a:ext cx="1865771" cy="16848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D9A89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F0FE5"/>
    <w:multiLevelType w:val="hybridMultilevel"/>
    <w:tmpl w:val="2CBA523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9191B"/>
    <w:multiLevelType w:val="hybridMultilevel"/>
    <w:tmpl w:val="CBFC2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2684D"/>
    <w:multiLevelType w:val="hybridMultilevel"/>
    <w:tmpl w:val="63A4F18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FE9107A"/>
    <w:multiLevelType w:val="hybridMultilevel"/>
    <w:tmpl w:val="6F64A96E"/>
    <w:lvl w:ilvl="0" w:tplc="95F2CABC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  <w:color w:val="8CB777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54C5E"/>
    <w:multiLevelType w:val="hybridMultilevel"/>
    <w:tmpl w:val="FF701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C6A59"/>
    <w:multiLevelType w:val="multilevel"/>
    <w:tmpl w:val="37E84070"/>
    <w:styleLink w:val="StyleBulletedSymbolsymbolLeft05Hanging025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314C08"/>
    <w:multiLevelType w:val="multilevel"/>
    <w:tmpl w:val="0BA4F828"/>
    <w:lvl w:ilvl="0">
      <w:start w:val="1"/>
      <w:numFmt w:val="decimal"/>
      <w:pStyle w:val="Heading1"/>
      <w:lvlText w:val="%1.0"/>
      <w:lvlJc w:val="left"/>
      <w:pPr>
        <w:ind w:left="432" w:hanging="432"/>
      </w:pPr>
      <w:rPr>
        <w:rFonts w:asciiTheme="minorHAnsi" w:hAnsiTheme="minorHAnsi" w:cstheme="minorHAnsi" w:hint="default"/>
        <w:i w:val="0"/>
        <w:iC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RptHeading2"/>
      <w:lvlText w:val="%1.%2"/>
      <w:lvlJc w:val="left"/>
      <w:pPr>
        <w:ind w:left="576" w:hanging="576"/>
      </w:pPr>
      <w:rPr>
        <w:rFonts w:asciiTheme="minorHAnsi" w:hAnsiTheme="minorHAnsi" w:cstheme="minorHAnsi" w:hint="default"/>
        <w:i w:val="0"/>
        <w:iC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81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28172D3D"/>
    <w:multiLevelType w:val="multilevel"/>
    <w:tmpl w:val="0A1AEF44"/>
    <w:styleLink w:val="HEADINGS"/>
    <w:lvl w:ilvl="0">
      <w:start w:val="1"/>
      <w:numFmt w:val="decimal"/>
      <w:lvlText w:val="%1.0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firstLine="0"/>
      </w:pPr>
      <w:rPr>
        <w:rFonts w:ascii="Times New Roman Bold" w:hAnsi="Times New Roman Bold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firstLine="0"/>
      </w:pPr>
      <w:rPr>
        <w:rFonts w:ascii="Times New Roman" w:hAnsi="Times New Roman" w:hint="default"/>
        <w:b w:val="0"/>
        <w:i/>
        <w:sz w:val="22"/>
      </w:rPr>
    </w:lvl>
    <w:lvl w:ilvl="3">
      <w:start w:val="1"/>
      <w:numFmt w:val="decimal"/>
      <w:lvlText w:val="%1.%2.%3.%4"/>
      <w:lvlJc w:val="left"/>
      <w:pPr>
        <w:ind w:left="144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32141D2"/>
    <w:multiLevelType w:val="hybridMultilevel"/>
    <w:tmpl w:val="5386C25A"/>
    <w:lvl w:ilvl="0" w:tplc="8E864292">
      <w:start w:val="1"/>
      <w:numFmt w:val="bullet"/>
      <w:pStyle w:val="RptBullet"/>
      <w:lvlText w:val=""/>
      <w:lvlJc w:val="left"/>
      <w:pPr>
        <w:ind w:left="720" w:hanging="360"/>
      </w:pPr>
      <w:rPr>
        <w:rFonts w:ascii="Symbol" w:hAnsi="Symbol" w:hint="default"/>
        <w:color w:val="8CB777"/>
      </w:rPr>
    </w:lvl>
    <w:lvl w:ilvl="1" w:tplc="98D0EF72">
      <w:start w:val="1"/>
      <w:numFmt w:val="bullet"/>
      <w:pStyle w:val="RptSubBullet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97AA6"/>
    <w:multiLevelType w:val="hybridMultilevel"/>
    <w:tmpl w:val="804A4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E19B5"/>
    <w:multiLevelType w:val="hybridMultilevel"/>
    <w:tmpl w:val="DA78B7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CA2500"/>
    <w:multiLevelType w:val="hybridMultilevel"/>
    <w:tmpl w:val="47888212"/>
    <w:lvl w:ilvl="0" w:tplc="83E448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182885"/>
    <w:multiLevelType w:val="multilevel"/>
    <w:tmpl w:val="39A82FF4"/>
    <w:styleLink w:val="Headings0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sz w:val="22"/>
        <w:vertAlign w:val="baseline"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5C272AD"/>
    <w:multiLevelType w:val="hybridMultilevel"/>
    <w:tmpl w:val="D7161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004A5"/>
    <w:multiLevelType w:val="hybridMultilevel"/>
    <w:tmpl w:val="4866E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D52A60"/>
    <w:multiLevelType w:val="hybridMultilevel"/>
    <w:tmpl w:val="106E8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E87FCB"/>
    <w:multiLevelType w:val="hybridMultilevel"/>
    <w:tmpl w:val="C4EC4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307988"/>
    <w:multiLevelType w:val="hybridMultilevel"/>
    <w:tmpl w:val="2DDEE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431C9E"/>
    <w:multiLevelType w:val="hybridMultilevel"/>
    <w:tmpl w:val="8D546ECC"/>
    <w:lvl w:ilvl="0" w:tplc="6A1655A2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277296C8">
      <w:start w:val="1"/>
      <w:numFmt w:val="lowerLetter"/>
      <w:pStyle w:val="RptSubNumb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8851E5"/>
    <w:multiLevelType w:val="multilevel"/>
    <w:tmpl w:val="37E84070"/>
    <w:styleLink w:val="StyleBulletedLatinCourierNewLeft1Hanging025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A131E5C"/>
    <w:multiLevelType w:val="hybridMultilevel"/>
    <w:tmpl w:val="612E9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CF53D6"/>
    <w:multiLevelType w:val="hybridMultilevel"/>
    <w:tmpl w:val="E466DF66"/>
    <w:lvl w:ilvl="0" w:tplc="FF86567C">
      <w:start w:val="1"/>
      <w:numFmt w:val="bullet"/>
      <w:lvlText w:val=""/>
      <w:lvlJc w:val="left"/>
      <w:pPr>
        <w:tabs>
          <w:tab w:val="num" w:pos="775"/>
        </w:tabs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304B56"/>
    <w:multiLevelType w:val="hybridMultilevel"/>
    <w:tmpl w:val="EA489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C07C1D"/>
    <w:multiLevelType w:val="hybridMultilevel"/>
    <w:tmpl w:val="78D03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CE29BD"/>
    <w:multiLevelType w:val="hybridMultilevel"/>
    <w:tmpl w:val="05FA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C744B2"/>
    <w:multiLevelType w:val="hybridMultilevel"/>
    <w:tmpl w:val="54D85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6E3167"/>
    <w:multiLevelType w:val="hybridMultilevel"/>
    <w:tmpl w:val="046C1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1"/>
  </w:num>
  <w:num w:numId="3">
    <w:abstractNumId w:val="0"/>
  </w:num>
  <w:num w:numId="4">
    <w:abstractNumId w:val="12"/>
  </w:num>
  <w:num w:numId="5">
    <w:abstractNumId w:val="1"/>
  </w:num>
  <w:num w:numId="6">
    <w:abstractNumId w:val="10"/>
  </w:num>
  <w:num w:numId="7">
    <w:abstractNumId w:val="15"/>
  </w:num>
  <w:num w:numId="8">
    <w:abstractNumId w:val="21"/>
  </w:num>
  <w:num w:numId="9">
    <w:abstractNumId w:val="4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7"/>
  </w:num>
  <w:num w:numId="18">
    <w:abstractNumId w:val="13"/>
  </w:num>
  <w:num w:numId="19">
    <w:abstractNumId w:val="8"/>
  </w:num>
  <w:num w:numId="20">
    <w:abstractNumId w:val="19"/>
  </w:num>
  <w:num w:numId="21">
    <w:abstractNumId w:val="9"/>
  </w:num>
  <w:num w:numId="22">
    <w:abstractNumId w:val="7"/>
  </w:num>
  <w:num w:numId="23">
    <w:abstractNumId w:val="7"/>
  </w:num>
  <w:num w:numId="24">
    <w:abstractNumId w:val="7"/>
  </w:num>
  <w:num w:numId="25">
    <w:abstractNumId w:val="7"/>
  </w:num>
  <w:num w:numId="26">
    <w:abstractNumId w:val="7"/>
  </w:num>
  <w:num w:numId="27">
    <w:abstractNumId w:val="19"/>
  </w:num>
  <w:num w:numId="28">
    <w:abstractNumId w:val="9"/>
  </w:num>
  <w:num w:numId="29">
    <w:abstractNumId w:val="19"/>
  </w:num>
  <w:num w:numId="30">
    <w:abstractNumId w:val="20"/>
  </w:num>
  <w:num w:numId="31">
    <w:abstractNumId w:val="6"/>
  </w:num>
  <w:num w:numId="32">
    <w:abstractNumId w:val="7"/>
  </w:num>
  <w:num w:numId="33">
    <w:abstractNumId w:val="24"/>
  </w:num>
  <w:num w:numId="34">
    <w:abstractNumId w:val="27"/>
  </w:num>
  <w:num w:numId="35">
    <w:abstractNumId w:val="14"/>
  </w:num>
  <w:num w:numId="36">
    <w:abstractNumId w:val="17"/>
  </w:num>
  <w:num w:numId="37">
    <w:abstractNumId w:val="2"/>
  </w:num>
  <w:num w:numId="38">
    <w:abstractNumId w:val="18"/>
  </w:num>
  <w:num w:numId="39">
    <w:abstractNumId w:val="3"/>
  </w:num>
  <w:num w:numId="40">
    <w:abstractNumId w:val="25"/>
  </w:num>
  <w:num w:numId="41">
    <w:abstractNumId w:val="26"/>
  </w:num>
  <w:num w:numId="42">
    <w:abstractNumId w:val="5"/>
  </w:num>
  <w:num w:numId="43">
    <w:abstractNumId w:val="16"/>
  </w:num>
  <w:num w:numId="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AF"/>
    <w:rsid w:val="000036C5"/>
    <w:rsid w:val="000043A8"/>
    <w:rsid w:val="0000526F"/>
    <w:rsid w:val="00012282"/>
    <w:rsid w:val="000127C8"/>
    <w:rsid w:val="00012AC9"/>
    <w:rsid w:val="00012E53"/>
    <w:rsid w:val="00021901"/>
    <w:rsid w:val="0002358C"/>
    <w:rsid w:val="00025EF3"/>
    <w:rsid w:val="00030632"/>
    <w:rsid w:val="0003185E"/>
    <w:rsid w:val="00032A4C"/>
    <w:rsid w:val="00035579"/>
    <w:rsid w:val="00040CC0"/>
    <w:rsid w:val="0004116F"/>
    <w:rsid w:val="00041C32"/>
    <w:rsid w:val="00041F8D"/>
    <w:rsid w:val="000421F6"/>
    <w:rsid w:val="00042999"/>
    <w:rsid w:val="00044259"/>
    <w:rsid w:val="0004790A"/>
    <w:rsid w:val="000479BC"/>
    <w:rsid w:val="00047C17"/>
    <w:rsid w:val="00050BF0"/>
    <w:rsid w:val="0005154B"/>
    <w:rsid w:val="00052621"/>
    <w:rsid w:val="00054238"/>
    <w:rsid w:val="0005423A"/>
    <w:rsid w:val="0005472F"/>
    <w:rsid w:val="0006224C"/>
    <w:rsid w:val="0006381B"/>
    <w:rsid w:val="00063F73"/>
    <w:rsid w:val="000650DB"/>
    <w:rsid w:val="000671E7"/>
    <w:rsid w:val="00067567"/>
    <w:rsid w:val="00071AED"/>
    <w:rsid w:val="00072CCD"/>
    <w:rsid w:val="00073112"/>
    <w:rsid w:val="00073DBB"/>
    <w:rsid w:val="00073E7F"/>
    <w:rsid w:val="00074350"/>
    <w:rsid w:val="00075123"/>
    <w:rsid w:val="000770DA"/>
    <w:rsid w:val="00080924"/>
    <w:rsid w:val="00081E19"/>
    <w:rsid w:val="0008308F"/>
    <w:rsid w:val="00090571"/>
    <w:rsid w:val="00091E80"/>
    <w:rsid w:val="00093961"/>
    <w:rsid w:val="000949F8"/>
    <w:rsid w:val="00095E92"/>
    <w:rsid w:val="00097F00"/>
    <w:rsid w:val="000A3703"/>
    <w:rsid w:val="000A44EF"/>
    <w:rsid w:val="000A6D79"/>
    <w:rsid w:val="000B018E"/>
    <w:rsid w:val="000B04B6"/>
    <w:rsid w:val="000B3721"/>
    <w:rsid w:val="000B633E"/>
    <w:rsid w:val="000B6AF9"/>
    <w:rsid w:val="000B7237"/>
    <w:rsid w:val="000B7546"/>
    <w:rsid w:val="000C2E7F"/>
    <w:rsid w:val="000C58C5"/>
    <w:rsid w:val="000C68B3"/>
    <w:rsid w:val="000D24D4"/>
    <w:rsid w:val="000D61CA"/>
    <w:rsid w:val="000D6F5F"/>
    <w:rsid w:val="000E2DFB"/>
    <w:rsid w:val="000E5CCC"/>
    <w:rsid w:val="000E6253"/>
    <w:rsid w:val="000F0A77"/>
    <w:rsid w:val="000F0ECD"/>
    <w:rsid w:val="000F1995"/>
    <w:rsid w:val="000F23C0"/>
    <w:rsid w:val="001008CA"/>
    <w:rsid w:val="00101499"/>
    <w:rsid w:val="00103BAF"/>
    <w:rsid w:val="001060A1"/>
    <w:rsid w:val="0011097C"/>
    <w:rsid w:val="00110D5C"/>
    <w:rsid w:val="0011101C"/>
    <w:rsid w:val="001126B5"/>
    <w:rsid w:val="001155E6"/>
    <w:rsid w:val="00116CBB"/>
    <w:rsid w:val="00120B02"/>
    <w:rsid w:val="001218E0"/>
    <w:rsid w:val="001225B2"/>
    <w:rsid w:val="001235C4"/>
    <w:rsid w:val="001242B4"/>
    <w:rsid w:val="00127256"/>
    <w:rsid w:val="001305FA"/>
    <w:rsid w:val="00132377"/>
    <w:rsid w:val="00132B30"/>
    <w:rsid w:val="001342C1"/>
    <w:rsid w:val="00135427"/>
    <w:rsid w:val="001363FC"/>
    <w:rsid w:val="00144CAF"/>
    <w:rsid w:val="001463B7"/>
    <w:rsid w:val="00146746"/>
    <w:rsid w:val="00146E29"/>
    <w:rsid w:val="0015062F"/>
    <w:rsid w:val="00153FA2"/>
    <w:rsid w:val="0015691E"/>
    <w:rsid w:val="00161331"/>
    <w:rsid w:val="00165150"/>
    <w:rsid w:val="00165421"/>
    <w:rsid w:val="001664F8"/>
    <w:rsid w:val="00171859"/>
    <w:rsid w:val="0017529E"/>
    <w:rsid w:val="0017592B"/>
    <w:rsid w:val="00176A4B"/>
    <w:rsid w:val="001831DB"/>
    <w:rsid w:val="00183883"/>
    <w:rsid w:val="00183CEA"/>
    <w:rsid w:val="00185D96"/>
    <w:rsid w:val="001907B1"/>
    <w:rsid w:val="00194235"/>
    <w:rsid w:val="001953EE"/>
    <w:rsid w:val="001A051C"/>
    <w:rsid w:val="001A1909"/>
    <w:rsid w:val="001A484F"/>
    <w:rsid w:val="001A7269"/>
    <w:rsid w:val="001B15D0"/>
    <w:rsid w:val="001B302B"/>
    <w:rsid w:val="001B6307"/>
    <w:rsid w:val="001C3B0E"/>
    <w:rsid w:val="001C479E"/>
    <w:rsid w:val="001C57C5"/>
    <w:rsid w:val="001C7F63"/>
    <w:rsid w:val="001D06A5"/>
    <w:rsid w:val="001D0FB1"/>
    <w:rsid w:val="001D3020"/>
    <w:rsid w:val="001D6878"/>
    <w:rsid w:val="001E0940"/>
    <w:rsid w:val="001E775F"/>
    <w:rsid w:val="001F371D"/>
    <w:rsid w:val="001F4051"/>
    <w:rsid w:val="001F4256"/>
    <w:rsid w:val="001F6CA9"/>
    <w:rsid w:val="00201AA2"/>
    <w:rsid w:val="00201C58"/>
    <w:rsid w:val="00201C9C"/>
    <w:rsid w:val="002031A2"/>
    <w:rsid w:val="00204A08"/>
    <w:rsid w:val="002055BA"/>
    <w:rsid w:val="00211806"/>
    <w:rsid w:val="002121E7"/>
    <w:rsid w:val="00214D20"/>
    <w:rsid w:val="0022134F"/>
    <w:rsid w:val="002222D7"/>
    <w:rsid w:val="0022276E"/>
    <w:rsid w:val="00227FCB"/>
    <w:rsid w:val="00232713"/>
    <w:rsid w:val="002344DC"/>
    <w:rsid w:val="00235851"/>
    <w:rsid w:val="002370B9"/>
    <w:rsid w:val="0023759B"/>
    <w:rsid w:val="0024327D"/>
    <w:rsid w:val="00247764"/>
    <w:rsid w:val="002516BA"/>
    <w:rsid w:val="00253BDD"/>
    <w:rsid w:val="00255644"/>
    <w:rsid w:val="00255D55"/>
    <w:rsid w:val="00260F7C"/>
    <w:rsid w:val="00262556"/>
    <w:rsid w:val="00263A98"/>
    <w:rsid w:val="00263F1B"/>
    <w:rsid w:val="0026610A"/>
    <w:rsid w:val="00270585"/>
    <w:rsid w:val="00273CD6"/>
    <w:rsid w:val="0027425B"/>
    <w:rsid w:val="00275785"/>
    <w:rsid w:val="00275982"/>
    <w:rsid w:val="00275EC5"/>
    <w:rsid w:val="00276117"/>
    <w:rsid w:val="00280515"/>
    <w:rsid w:val="0028376A"/>
    <w:rsid w:val="00285277"/>
    <w:rsid w:val="00294316"/>
    <w:rsid w:val="0029553D"/>
    <w:rsid w:val="00295D1E"/>
    <w:rsid w:val="002A0DB2"/>
    <w:rsid w:val="002A0EB6"/>
    <w:rsid w:val="002A30AF"/>
    <w:rsid w:val="002A3250"/>
    <w:rsid w:val="002A379B"/>
    <w:rsid w:val="002A778C"/>
    <w:rsid w:val="002A7B25"/>
    <w:rsid w:val="002B0B31"/>
    <w:rsid w:val="002B0DAA"/>
    <w:rsid w:val="002B3FD1"/>
    <w:rsid w:val="002B4A78"/>
    <w:rsid w:val="002C0117"/>
    <w:rsid w:val="002C4369"/>
    <w:rsid w:val="002C66BA"/>
    <w:rsid w:val="002C7C89"/>
    <w:rsid w:val="002D01D6"/>
    <w:rsid w:val="002D0EC8"/>
    <w:rsid w:val="002D38CC"/>
    <w:rsid w:val="002D532C"/>
    <w:rsid w:val="002D5837"/>
    <w:rsid w:val="002D70AD"/>
    <w:rsid w:val="002D7173"/>
    <w:rsid w:val="002E1FB8"/>
    <w:rsid w:val="002E5E5C"/>
    <w:rsid w:val="002E67A8"/>
    <w:rsid w:val="002F25E3"/>
    <w:rsid w:val="002F437B"/>
    <w:rsid w:val="002F6FDE"/>
    <w:rsid w:val="00301A08"/>
    <w:rsid w:val="003025C2"/>
    <w:rsid w:val="00303323"/>
    <w:rsid w:val="0030638C"/>
    <w:rsid w:val="0030650C"/>
    <w:rsid w:val="003074F6"/>
    <w:rsid w:val="00307E5C"/>
    <w:rsid w:val="00311919"/>
    <w:rsid w:val="00321837"/>
    <w:rsid w:val="003227CE"/>
    <w:rsid w:val="00325033"/>
    <w:rsid w:val="00326EED"/>
    <w:rsid w:val="003320E5"/>
    <w:rsid w:val="00332182"/>
    <w:rsid w:val="00335185"/>
    <w:rsid w:val="00336422"/>
    <w:rsid w:val="00342EF4"/>
    <w:rsid w:val="0034321D"/>
    <w:rsid w:val="0034359F"/>
    <w:rsid w:val="00344AC2"/>
    <w:rsid w:val="00344B80"/>
    <w:rsid w:val="00347037"/>
    <w:rsid w:val="0035007C"/>
    <w:rsid w:val="00350ACE"/>
    <w:rsid w:val="00350F6A"/>
    <w:rsid w:val="00355B2B"/>
    <w:rsid w:val="00365B8F"/>
    <w:rsid w:val="0036731B"/>
    <w:rsid w:val="003714C6"/>
    <w:rsid w:val="00372050"/>
    <w:rsid w:val="00374DAD"/>
    <w:rsid w:val="00376158"/>
    <w:rsid w:val="0037688C"/>
    <w:rsid w:val="00377B7A"/>
    <w:rsid w:val="003819A3"/>
    <w:rsid w:val="00381AC4"/>
    <w:rsid w:val="00382905"/>
    <w:rsid w:val="003860F8"/>
    <w:rsid w:val="003869A9"/>
    <w:rsid w:val="00386AC9"/>
    <w:rsid w:val="00387B9D"/>
    <w:rsid w:val="003905DC"/>
    <w:rsid w:val="00394756"/>
    <w:rsid w:val="00394846"/>
    <w:rsid w:val="003949E0"/>
    <w:rsid w:val="00394A96"/>
    <w:rsid w:val="003A017E"/>
    <w:rsid w:val="003A0206"/>
    <w:rsid w:val="003A1575"/>
    <w:rsid w:val="003A1675"/>
    <w:rsid w:val="003A4607"/>
    <w:rsid w:val="003A5BE1"/>
    <w:rsid w:val="003B0F93"/>
    <w:rsid w:val="003B1927"/>
    <w:rsid w:val="003B2766"/>
    <w:rsid w:val="003B3D9B"/>
    <w:rsid w:val="003B5AFF"/>
    <w:rsid w:val="003C017D"/>
    <w:rsid w:val="003C0856"/>
    <w:rsid w:val="003C1FD2"/>
    <w:rsid w:val="003C2B70"/>
    <w:rsid w:val="003C414E"/>
    <w:rsid w:val="003C4CEC"/>
    <w:rsid w:val="003C5D7C"/>
    <w:rsid w:val="003C6B6B"/>
    <w:rsid w:val="003C6EC0"/>
    <w:rsid w:val="003C6EFC"/>
    <w:rsid w:val="003D07EF"/>
    <w:rsid w:val="003D230F"/>
    <w:rsid w:val="003D61F4"/>
    <w:rsid w:val="003D62AC"/>
    <w:rsid w:val="003D63DB"/>
    <w:rsid w:val="003D77EC"/>
    <w:rsid w:val="003E0945"/>
    <w:rsid w:val="003E1E13"/>
    <w:rsid w:val="003E4ED1"/>
    <w:rsid w:val="003E6615"/>
    <w:rsid w:val="003F40A3"/>
    <w:rsid w:val="003F74ED"/>
    <w:rsid w:val="00400E95"/>
    <w:rsid w:val="00402E6D"/>
    <w:rsid w:val="0041178D"/>
    <w:rsid w:val="004135B3"/>
    <w:rsid w:val="004152F1"/>
    <w:rsid w:val="00415824"/>
    <w:rsid w:val="004177A3"/>
    <w:rsid w:val="00420DC7"/>
    <w:rsid w:val="00420E7E"/>
    <w:rsid w:val="004223C1"/>
    <w:rsid w:val="00422BC8"/>
    <w:rsid w:val="00430EC5"/>
    <w:rsid w:val="00431350"/>
    <w:rsid w:val="0043255A"/>
    <w:rsid w:val="004347BC"/>
    <w:rsid w:val="00435F13"/>
    <w:rsid w:val="00436517"/>
    <w:rsid w:val="004369C2"/>
    <w:rsid w:val="004375A8"/>
    <w:rsid w:val="00440B4A"/>
    <w:rsid w:val="0044362B"/>
    <w:rsid w:val="004443C1"/>
    <w:rsid w:val="00444DE2"/>
    <w:rsid w:val="004476C0"/>
    <w:rsid w:val="004476F5"/>
    <w:rsid w:val="004501FA"/>
    <w:rsid w:val="0045046B"/>
    <w:rsid w:val="004511DF"/>
    <w:rsid w:val="00454923"/>
    <w:rsid w:val="00461E1F"/>
    <w:rsid w:val="00462241"/>
    <w:rsid w:val="00462A70"/>
    <w:rsid w:val="00464AE6"/>
    <w:rsid w:val="00465707"/>
    <w:rsid w:val="0046601C"/>
    <w:rsid w:val="004676BA"/>
    <w:rsid w:val="00470EC2"/>
    <w:rsid w:val="0047162E"/>
    <w:rsid w:val="004725B7"/>
    <w:rsid w:val="00474EA4"/>
    <w:rsid w:val="00476CC9"/>
    <w:rsid w:val="004779A2"/>
    <w:rsid w:val="004835BF"/>
    <w:rsid w:val="00484425"/>
    <w:rsid w:val="00485091"/>
    <w:rsid w:val="0048569B"/>
    <w:rsid w:val="0049080E"/>
    <w:rsid w:val="004A3545"/>
    <w:rsid w:val="004A537F"/>
    <w:rsid w:val="004A7ED7"/>
    <w:rsid w:val="004B2507"/>
    <w:rsid w:val="004B264B"/>
    <w:rsid w:val="004B32FF"/>
    <w:rsid w:val="004B3D83"/>
    <w:rsid w:val="004C2B71"/>
    <w:rsid w:val="004C44CD"/>
    <w:rsid w:val="004C5D0F"/>
    <w:rsid w:val="004C6716"/>
    <w:rsid w:val="004D5FB5"/>
    <w:rsid w:val="004D7801"/>
    <w:rsid w:val="004D7F07"/>
    <w:rsid w:val="004E1381"/>
    <w:rsid w:val="004E2309"/>
    <w:rsid w:val="004E352E"/>
    <w:rsid w:val="004E3B50"/>
    <w:rsid w:val="004E7B64"/>
    <w:rsid w:val="004F1039"/>
    <w:rsid w:val="004F3B91"/>
    <w:rsid w:val="004F3D3E"/>
    <w:rsid w:val="004F5E35"/>
    <w:rsid w:val="004F7C9F"/>
    <w:rsid w:val="00500802"/>
    <w:rsid w:val="00500BF5"/>
    <w:rsid w:val="0050236F"/>
    <w:rsid w:val="0050250F"/>
    <w:rsid w:val="00504202"/>
    <w:rsid w:val="00511163"/>
    <w:rsid w:val="00511564"/>
    <w:rsid w:val="00513560"/>
    <w:rsid w:val="0051769D"/>
    <w:rsid w:val="00520633"/>
    <w:rsid w:val="00521F41"/>
    <w:rsid w:val="005252C9"/>
    <w:rsid w:val="00526746"/>
    <w:rsid w:val="00527322"/>
    <w:rsid w:val="0053005C"/>
    <w:rsid w:val="00530386"/>
    <w:rsid w:val="0053567A"/>
    <w:rsid w:val="0053575B"/>
    <w:rsid w:val="00535CEE"/>
    <w:rsid w:val="005367C7"/>
    <w:rsid w:val="0054021F"/>
    <w:rsid w:val="005403B7"/>
    <w:rsid w:val="00542ABC"/>
    <w:rsid w:val="00552436"/>
    <w:rsid w:val="005533ED"/>
    <w:rsid w:val="00554267"/>
    <w:rsid w:val="00556ADF"/>
    <w:rsid w:val="00556AEB"/>
    <w:rsid w:val="00560B3F"/>
    <w:rsid w:val="00567FED"/>
    <w:rsid w:val="0057045D"/>
    <w:rsid w:val="00571E6D"/>
    <w:rsid w:val="005721EE"/>
    <w:rsid w:val="0057474C"/>
    <w:rsid w:val="00574F1C"/>
    <w:rsid w:val="00575D9C"/>
    <w:rsid w:val="0057685C"/>
    <w:rsid w:val="00576ED4"/>
    <w:rsid w:val="00586D7D"/>
    <w:rsid w:val="00591676"/>
    <w:rsid w:val="005A08A8"/>
    <w:rsid w:val="005A34F1"/>
    <w:rsid w:val="005A3635"/>
    <w:rsid w:val="005A3B29"/>
    <w:rsid w:val="005A6BF9"/>
    <w:rsid w:val="005B26F0"/>
    <w:rsid w:val="005B2934"/>
    <w:rsid w:val="005B30E9"/>
    <w:rsid w:val="005B4175"/>
    <w:rsid w:val="005B44F1"/>
    <w:rsid w:val="005B55D1"/>
    <w:rsid w:val="005B5CE2"/>
    <w:rsid w:val="005C0DE6"/>
    <w:rsid w:val="005C220C"/>
    <w:rsid w:val="005C3B8A"/>
    <w:rsid w:val="005C5083"/>
    <w:rsid w:val="005C69BD"/>
    <w:rsid w:val="005C7CF4"/>
    <w:rsid w:val="005D31CE"/>
    <w:rsid w:val="005D40E0"/>
    <w:rsid w:val="005D4CBE"/>
    <w:rsid w:val="005D6F47"/>
    <w:rsid w:val="005E354E"/>
    <w:rsid w:val="005E7B13"/>
    <w:rsid w:val="005F1449"/>
    <w:rsid w:val="005F1517"/>
    <w:rsid w:val="005F15F7"/>
    <w:rsid w:val="005F2BFC"/>
    <w:rsid w:val="005F421E"/>
    <w:rsid w:val="005F6BA4"/>
    <w:rsid w:val="00600BD7"/>
    <w:rsid w:val="0060244E"/>
    <w:rsid w:val="00603D23"/>
    <w:rsid w:val="00604B8A"/>
    <w:rsid w:val="006051B1"/>
    <w:rsid w:val="006057E0"/>
    <w:rsid w:val="006114EB"/>
    <w:rsid w:val="00613178"/>
    <w:rsid w:val="00614B9F"/>
    <w:rsid w:val="00614E83"/>
    <w:rsid w:val="0061569A"/>
    <w:rsid w:val="00616F4E"/>
    <w:rsid w:val="00620B44"/>
    <w:rsid w:val="00620BB1"/>
    <w:rsid w:val="0062199D"/>
    <w:rsid w:val="006219DE"/>
    <w:rsid w:val="00621B27"/>
    <w:rsid w:val="006227C7"/>
    <w:rsid w:val="006247AA"/>
    <w:rsid w:val="006256F4"/>
    <w:rsid w:val="00625A2D"/>
    <w:rsid w:val="00625E3F"/>
    <w:rsid w:val="006272B8"/>
    <w:rsid w:val="00627D1B"/>
    <w:rsid w:val="006305DB"/>
    <w:rsid w:val="006310E4"/>
    <w:rsid w:val="00632225"/>
    <w:rsid w:val="00632E81"/>
    <w:rsid w:val="0063349C"/>
    <w:rsid w:val="00634830"/>
    <w:rsid w:val="00635305"/>
    <w:rsid w:val="00637956"/>
    <w:rsid w:val="00637D63"/>
    <w:rsid w:val="00640B95"/>
    <w:rsid w:val="00640C11"/>
    <w:rsid w:val="00642921"/>
    <w:rsid w:val="00643A61"/>
    <w:rsid w:val="00645B0B"/>
    <w:rsid w:val="00657D63"/>
    <w:rsid w:val="00660B31"/>
    <w:rsid w:val="00660FFA"/>
    <w:rsid w:val="00661DC0"/>
    <w:rsid w:val="00674206"/>
    <w:rsid w:val="00677D6D"/>
    <w:rsid w:val="00680272"/>
    <w:rsid w:val="006805CE"/>
    <w:rsid w:val="00680D7F"/>
    <w:rsid w:val="00683FE5"/>
    <w:rsid w:val="0068430B"/>
    <w:rsid w:val="00685F7E"/>
    <w:rsid w:val="006866B2"/>
    <w:rsid w:val="0068750F"/>
    <w:rsid w:val="00690A3A"/>
    <w:rsid w:val="006966B0"/>
    <w:rsid w:val="00696CAA"/>
    <w:rsid w:val="006A1A0F"/>
    <w:rsid w:val="006A30FB"/>
    <w:rsid w:val="006A3823"/>
    <w:rsid w:val="006B1983"/>
    <w:rsid w:val="006B2F81"/>
    <w:rsid w:val="006B397A"/>
    <w:rsid w:val="006B6EB5"/>
    <w:rsid w:val="006C04C5"/>
    <w:rsid w:val="006C2536"/>
    <w:rsid w:val="006C2572"/>
    <w:rsid w:val="006C4706"/>
    <w:rsid w:val="006C5E3C"/>
    <w:rsid w:val="006C5EB4"/>
    <w:rsid w:val="006D15B7"/>
    <w:rsid w:val="006D495A"/>
    <w:rsid w:val="006D535C"/>
    <w:rsid w:val="006E0896"/>
    <w:rsid w:val="006E0C0F"/>
    <w:rsid w:val="006E4E9D"/>
    <w:rsid w:val="006E5BFE"/>
    <w:rsid w:val="006E6C4E"/>
    <w:rsid w:val="006E7164"/>
    <w:rsid w:val="006F0568"/>
    <w:rsid w:val="006F197E"/>
    <w:rsid w:val="006F27BB"/>
    <w:rsid w:val="006F417D"/>
    <w:rsid w:val="006F53E5"/>
    <w:rsid w:val="006F678E"/>
    <w:rsid w:val="007000DE"/>
    <w:rsid w:val="0070746D"/>
    <w:rsid w:val="0071094F"/>
    <w:rsid w:val="0071152F"/>
    <w:rsid w:val="00713101"/>
    <w:rsid w:val="00713876"/>
    <w:rsid w:val="00714E4A"/>
    <w:rsid w:val="00714E4B"/>
    <w:rsid w:val="00720D58"/>
    <w:rsid w:val="00722A75"/>
    <w:rsid w:val="00722FC0"/>
    <w:rsid w:val="00723429"/>
    <w:rsid w:val="007242D1"/>
    <w:rsid w:val="00724EE4"/>
    <w:rsid w:val="0072554B"/>
    <w:rsid w:val="00730B30"/>
    <w:rsid w:val="007327FD"/>
    <w:rsid w:val="007361E5"/>
    <w:rsid w:val="0074260B"/>
    <w:rsid w:val="00745BA7"/>
    <w:rsid w:val="00747332"/>
    <w:rsid w:val="0075046B"/>
    <w:rsid w:val="007508C1"/>
    <w:rsid w:val="007516FE"/>
    <w:rsid w:val="0075259B"/>
    <w:rsid w:val="007540D2"/>
    <w:rsid w:val="00754490"/>
    <w:rsid w:val="00754572"/>
    <w:rsid w:val="00754B2E"/>
    <w:rsid w:val="007569A9"/>
    <w:rsid w:val="007665EF"/>
    <w:rsid w:val="007676D0"/>
    <w:rsid w:val="00774CC7"/>
    <w:rsid w:val="00776A8D"/>
    <w:rsid w:val="00776EDB"/>
    <w:rsid w:val="007820E6"/>
    <w:rsid w:val="0078259D"/>
    <w:rsid w:val="00782DD3"/>
    <w:rsid w:val="00784ABC"/>
    <w:rsid w:val="00786D08"/>
    <w:rsid w:val="00787BEF"/>
    <w:rsid w:val="00791800"/>
    <w:rsid w:val="007931B1"/>
    <w:rsid w:val="007953DE"/>
    <w:rsid w:val="007964BC"/>
    <w:rsid w:val="00797800"/>
    <w:rsid w:val="007A23A4"/>
    <w:rsid w:val="007A2618"/>
    <w:rsid w:val="007A27EF"/>
    <w:rsid w:val="007A6155"/>
    <w:rsid w:val="007A7785"/>
    <w:rsid w:val="007B09B2"/>
    <w:rsid w:val="007B417B"/>
    <w:rsid w:val="007B78D2"/>
    <w:rsid w:val="007B7D13"/>
    <w:rsid w:val="007C0267"/>
    <w:rsid w:val="007C2011"/>
    <w:rsid w:val="007C57B9"/>
    <w:rsid w:val="007D091E"/>
    <w:rsid w:val="007D3D82"/>
    <w:rsid w:val="007E02BC"/>
    <w:rsid w:val="007E1838"/>
    <w:rsid w:val="007E6B43"/>
    <w:rsid w:val="007F23AE"/>
    <w:rsid w:val="007F2795"/>
    <w:rsid w:val="007F4461"/>
    <w:rsid w:val="007F4766"/>
    <w:rsid w:val="00800745"/>
    <w:rsid w:val="00800FE3"/>
    <w:rsid w:val="00801085"/>
    <w:rsid w:val="00801FF2"/>
    <w:rsid w:val="008022EA"/>
    <w:rsid w:val="00802ADA"/>
    <w:rsid w:val="0080490E"/>
    <w:rsid w:val="00804E77"/>
    <w:rsid w:val="0080654D"/>
    <w:rsid w:val="0081038B"/>
    <w:rsid w:val="00814108"/>
    <w:rsid w:val="008219FC"/>
    <w:rsid w:val="008225C7"/>
    <w:rsid w:val="00822B59"/>
    <w:rsid w:val="00826572"/>
    <w:rsid w:val="00827949"/>
    <w:rsid w:val="00833251"/>
    <w:rsid w:val="00833623"/>
    <w:rsid w:val="0083516E"/>
    <w:rsid w:val="008379EE"/>
    <w:rsid w:val="0084089C"/>
    <w:rsid w:val="00842761"/>
    <w:rsid w:val="00842818"/>
    <w:rsid w:val="00846F08"/>
    <w:rsid w:val="0085246B"/>
    <w:rsid w:val="0085366F"/>
    <w:rsid w:val="008571B5"/>
    <w:rsid w:val="0086110B"/>
    <w:rsid w:val="0086298E"/>
    <w:rsid w:val="00863B6B"/>
    <w:rsid w:val="00870ADB"/>
    <w:rsid w:val="00873EF5"/>
    <w:rsid w:val="0087433D"/>
    <w:rsid w:val="0087507B"/>
    <w:rsid w:val="00875B5E"/>
    <w:rsid w:val="008769D8"/>
    <w:rsid w:val="00880976"/>
    <w:rsid w:val="00883CF9"/>
    <w:rsid w:val="00884824"/>
    <w:rsid w:val="00885209"/>
    <w:rsid w:val="00891869"/>
    <w:rsid w:val="00892761"/>
    <w:rsid w:val="00894028"/>
    <w:rsid w:val="00894CA9"/>
    <w:rsid w:val="00895321"/>
    <w:rsid w:val="008957C4"/>
    <w:rsid w:val="00896D3C"/>
    <w:rsid w:val="008A02A2"/>
    <w:rsid w:val="008A14EE"/>
    <w:rsid w:val="008A22A4"/>
    <w:rsid w:val="008A33BF"/>
    <w:rsid w:val="008A5C37"/>
    <w:rsid w:val="008A6534"/>
    <w:rsid w:val="008B0619"/>
    <w:rsid w:val="008B0F5D"/>
    <w:rsid w:val="008B1E8C"/>
    <w:rsid w:val="008B6E06"/>
    <w:rsid w:val="008B74D5"/>
    <w:rsid w:val="008B77D9"/>
    <w:rsid w:val="008C08CB"/>
    <w:rsid w:val="008C0D06"/>
    <w:rsid w:val="008C2D74"/>
    <w:rsid w:val="008C48A2"/>
    <w:rsid w:val="008D00C1"/>
    <w:rsid w:val="008D5CCF"/>
    <w:rsid w:val="008D6B90"/>
    <w:rsid w:val="008E0013"/>
    <w:rsid w:val="008E33C9"/>
    <w:rsid w:val="008E41DE"/>
    <w:rsid w:val="008E7946"/>
    <w:rsid w:val="008F11B3"/>
    <w:rsid w:val="008F3154"/>
    <w:rsid w:val="008F31E1"/>
    <w:rsid w:val="008F3E41"/>
    <w:rsid w:val="008F5425"/>
    <w:rsid w:val="008F67CD"/>
    <w:rsid w:val="008F6F50"/>
    <w:rsid w:val="00902E2A"/>
    <w:rsid w:val="00905844"/>
    <w:rsid w:val="00907B76"/>
    <w:rsid w:val="00910A42"/>
    <w:rsid w:val="009112F4"/>
    <w:rsid w:val="00912715"/>
    <w:rsid w:val="00912851"/>
    <w:rsid w:val="00913014"/>
    <w:rsid w:val="009150C4"/>
    <w:rsid w:val="00915BB7"/>
    <w:rsid w:val="0091716A"/>
    <w:rsid w:val="009219F8"/>
    <w:rsid w:val="009258ED"/>
    <w:rsid w:val="00925FDC"/>
    <w:rsid w:val="009279A2"/>
    <w:rsid w:val="00931AD2"/>
    <w:rsid w:val="00933476"/>
    <w:rsid w:val="009338FE"/>
    <w:rsid w:val="00933FD0"/>
    <w:rsid w:val="0093510B"/>
    <w:rsid w:val="0094042B"/>
    <w:rsid w:val="00944A76"/>
    <w:rsid w:val="00945143"/>
    <w:rsid w:val="0094643C"/>
    <w:rsid w:val="00946CD7"/>
    <w:rsid w:val="00950C23"/>
    <w:rsid w:val="009518BF"/>
    <w:rsid w:val="009518D2"/>
    <w:rsid w:val="00952113"/>
    <w:rsid w:val="009569E9"/>
    <w:rsid w:val="0096346A"/>
    <w:rsid w:val="00963E40"/>
    <w:rsid w:val="009640C3"/>
    <w:rsid w:val="00965AD4"/>
    <w:rsid w:val="0096650C"/>
    <w:rsid w:val="0097090D"/>
    <w:rsid w:val="00973B12"/>
    <w:rsid w:val="00974D51"/>
    <w:rsid w:val="00975955"/>
    <w:rsid w:val="00976377"/>
    <w:rsid w:val="009763AD"/>
    <w:rsid w:val="00981FC5"/>
    <w:rsid w:val="009832D9"/>
    <w:rsid w:val="00985E0B"/>
    <w:rsid w:val="009878B9"/>
    <w:rsid w:val="00987C0B"/>
    <w:rsid w:val="00992A05"/>
    <w:rsid w:val="00993489"/>
    <w:rsid w:val="009941D4"/>
    <w:rsid w:val="00994783"/>
    <w:rsid w:val="00997106"/>
    <w:rsid w:val="0099768D"/>
    <w:rsid w:val="009A02BF"/>
    <w:rsid w:val="009A2005"/>
    <w:rsid w:val="009A2D32"/>
    <w:rsid w:val="009A2E14"/>
    <w:rsid w:val="009A34AF"/>
    <w:rsid w:val="009A7D43"/>
    <w:rsid w:val="009B1A41"/>
    <w:rsid w:val="009B1AD7"/>
    <w:rsid w:val="009B1E91"/>
    <w:rsid w:val="009B2483"/>
    <w:rsid w:val="009B5CC5"/>
    <w:rsid w:val="009B667D"/>
    <w:rsid w:val="009C0750"/>
    <w:rsid w:val="009C2327"/>
    <w:rsid w:val="009C38F4"/>
    <w:rsid w:val="009C625E"/>
    <w:rsid w:val="009D0DE6"/>
    <w:rsid w:val="009D4693"/>
    <w:rsid w:val="009D60E3"/>
    <w:rsid w:val="009E0F30"/>
    <w:rsid w:val="009E15EF"/>
    <w:rsid w:val="009E1F0E"/>
    <w:rsid w:val="009E4253"/>
    <w:rsid w:val="009E4CEC"/>
    <w:rsid w:val="009E4FE4"/>
    <w:rsid w:val="009E51FE"/>
    <w:rsid w:val="009E6F8E"/>
    <w:rsid w:val="009F185F"/>
    <w:rsid w:val="009F2149"/>
    <w:rsid w:val="009F25CE"/>
    <w:rsid w:val="009F420D"/>
    <w:rsid w:val="009F51B6"/>
    <w:rsid w:val="009F52D2"/>
    <w:rsid w:val="00A060B5"/>
    <w:rsid w:val="00A0640C"/>
    <w:rsid w:val="00A07BFC"/>
    <w:rsid w:val="00A14908"/>
    <w:rsid w:val="00A15707"/>
    <w:rsid w:val="00A161C9"/>
    <w:rsid w:val="00A16D0F"/>
    <w:rsid w:val="00A21CF8"/>
    <w:rsid w:val="00A22425"/>
    <w:rsid w:val="00A234FE"/>
    <w:rsid w:val="00A24C55"/>
    <w:rsid w:val="00A308C2"/>
    <w:rsid w:val="00A33174"/>
    <w:rsid w:val="00A34CAC"/>
    <w:rsid w:val="00A36CD1"/>
    <w:rsid w:val="00A42CB7"/>
    <w:rsid w:val="00A439C9"/>
    <w:rsid w:val="00A45435"/>
    <w:rsid w:val="00A46935"/>
    <w:rsid w:val="00A46CFA"/>
    <w:rsid w:val="00A507EA"/>
    <w:rsid w:val="00A51C84"/>
    <w:rsid w:val="00A52FFA"/>
    <w:rsid w:val="00A54D00"/>
    <w:rsid w:val="00A55529"/>
    <w:rsid w:val="00A55E9C"/>
    <w:rsid w:val="00A56C5A"/>
    <w:rsid w:val="00A5751F"/>
    <w:rsid w:val="00A626C5"/>
    <w:rsid w:val="00A627B3"/>
    <w:rsid w:val="00A64E22"/>
    <w:rsid w:val="00A65552"/>
    <w:rsid w:val="00A6664A"/>
    <w:rsid w:val="00A70D19"/>
    <w:rsid w:val="00A76ED2"/>
    <w:rsid w:val="00A77445"/>
    <w:rsid w:val="00A8367D"/>
    <w:rsid w:val="00A8522A"/>
    <w:rsid w:val="00A8522E"/>
    <w:rsid w:val="00A875E4"/>
    <w:rsid w:val="00A94395"/>
    <w:rsid w:val="00A9698F"/>
    <w:rsid w:val="00A96D51"/>
    <w:rsid w:val="00AA02D9"/>
    <w:rsid w:val="00AA10E9"/>
    <w:rsid w:val="00AA344E"/>
    <w:rsid w:val="00AA5791"/>
    <w:rsid w:val="00AA5EC8"/>
    <w:rsid w:val="00AA6395"/>
    <w:rsid w:val="00AA6606"/>
    <w:rsid w:val="00AA6DCE"/>
    <w:rsid w:val="00AB11DD"/>
    <w:rsid w:val="00AB47E7"/>
    <w:rsid w:val="00AB6916"/>
    <w:rsid w:val="00AC014F"/>
    <w:rsid w:val="00AC467D"/>
    <w:rsid w:val="00AC5653"/>
    <w:rsid w:val="00AD0059"/>
    <w:rsid w:val="00AD4735"/>
    <w:rsid w:val="00AE14A6"/>
    <w:rsid w:val="00AE1E43"/>
    <w:rsid w:val="00AE252A"/>
    <w:rsid w:val="00AE3C8D"/>
    <w:rsid w:val="00AE627C"/>
    <w:rsid w:val="00AE7C1D"/>
    <w:rsid w:val="00AF15A1"/>
    <w:rsid w:val="00AF2326"/>
    <w:rsid w:val="00AF4387"/>
    <w:rsid w:val="00B01510"/>
    <w:rsid w:val="00B0158C"/>
    <w:rsid w:val="00B02EE3"/>
    <w:rsid w:val="00B033F7"/>
    <w:rsid w:val="00B03BE5"/>
    <w:rsid w:val="00B04DCA"/>
    <w:rsid w:val="00B06E3B"/>
    <w:rsid w:val="00B0717B"/>
    <w:rsid w:val="00B07DC5"/>
    <w:rsid w:val="00B104EF"/>
    <w:rsid w:val="00B10A90"/>
    <w:rsid w:val="00B11314"/>
    <w:rsid w:val="00B12236"/>
    <w:rsid w:val="00B1413F"/>
    <w:rsid w:val="00B17444"/>
    <w:rsid w:val="00B21230"/>
    <w:rsid w:val="00B25F18"/>
    <w:rsid w:val="00B302D9"/>
    <w:rsid w:val="00B31829"/>
    <w:rsid w:val="00B3208B"/>
    <w:rsid w:val="00B32479"/>
    <w:rsid w:val="00B40DA1"/>
    <w:rsid w:val="00B41134"/>
    <w:rsid w:val="00B418F1"/>
    <w:rsid w:val="00B419CF"/>
    <w:rsid w:val="00B42B7E"/>
    <w:rsid w:val="00B4454D"/>
    <w:rsid w:val="00B46678"/>
    <w:rsid w:val="00B5353B"/>
    <w:rsid w:val="00B56AD5"/>
    <w:rsid w:val="00B56B8A"/>
    <w:rsid w:val="00B64363"/>
    <w:rsid w:val="00B64B0D"/>
    <w:rsid w:val="00B66FC9"/>
    <w:rsid w:val="00B720F5"/>
    <w:rsid w:val="00B74A54"/>
    <w:rsid w:val="00B74FF6"/>
    <w:rsid w:val="00B75F01"/>
    <w:rsid w:val="00B807EE"/>
    <w:rsid w:val="00B81891"/>
    <w:rsid w:val="00B82925"/>
    <w:rsid w:val="00B84D1C"/>
    <w:rsid w:val="00B85538"/>
    <w:rsid w:val="00B86522"/>
    <w:rsid w:val="00B86BE0"/>
    <w:rsid w:val="00B93CDC"/>
    <w:rsid w:val="00B93E66"/>
    <w:rsid w:val="00B94B32"/>
    <w:rsid w:val="00BA0A08"/>
    <w:rsid w:val="00BA44B4"/>
    <w:rsid w:val="00BA4783"/>
    <w:rsid w:val="00BA761A"/>
    <w:rsid w:val="00BA7D1F"/>
    <w:rsid w:val="00BB0E28"/>
    <w:rsid w:val="00BC2D35"/>
    <w:rsid w:val="00BC3CA5"/>
    <w:rsid w:val="00BC47BE"/>
    <w:rsid w:val="00BC48FB"/>
    <w:rsid w:val="00BC55C3"/>
    <w:rsid w:val="00BC7E00"/>
    <w:rsid w:val="00BD2005"/>
    <w:rsid w:val="00BD27E6"/>
    <w:rsid w:val="00BD28A8"/>
    <w:rsid w:val="00BD5DB0"/>
    <w:rsid w:val="00BD6794"/>
    <w:rsid w:val="00BE2577"/>
    <w:rsid w:val="00BE28AC"/>
    <w:rsid w:val="00BE49AD"/>
    <w:rsid w:val="00BE4A16"/>
    <w:rsid w:val="00BE57E5"/>
    <w:rsid w:val="00BF06FB"/>
    <w:rsid w:val="00BF3039"/>
    <w:rsid w:val="00BF3676"/>
    <w:rsid w:val="00BF4E8F"/>
    <w:rsid w:val="00BF7510"/>
    <w:rsid w:val="00C001AC"/>
    <w:rsid w:val="00C018C1"/>
    <w:rsid w:val="00C029C2"/>
    <w:rsid w:val="00C02E2B"/>
    <w:rsid w:val="00C037CE"/>
    <w:rsid w:val="00C03882"/>
    <w:rsid w:val="00C03DAE"/>
    <w:rsid w:val="00C048FC"/>
    <w:rsid w:val="00C07375"/>
    <w:rsid w:val="00C1074B"/>
    <w:rsid w:val="00C13A3D"/>
    <w:rsid w:val="00C1470C"/>
    <w:rsid w:val="00C171D9"/>
    <w:rsid w:val="00C206EC"/>
    <w:rsid w:val="00C20D8A"/>
    <w:rsid w:val="00C218FB"/>
    <w:rsid w:val="00C235D6"/>
    <w:rsid w:val="00C23EED"/>
    <w:rsid w:val="00C240E5"/>
    <w:rsid w:val="00C2731F"/>
    <w:rsid w:val="00C27D39"/>
    <w:rsid w:val="00C324DB"/>
    <w:rsid w:val="00C33DC3"/>
    <w:rsid w:val="00C34108"/>
    <w:rsid w:val="00C3553F"/>
    <w:rsid w:val="00C36FEC"/>
    <w:rsid w:val="00C371C9"/>
    <w:rsid w:val="00C372C3"/>
    <w:rsid w:val="00C3737D"/>
    <w:rsid w:val="00C42BB3"/>
    <w:rsid w:val="00C4322D"/>
    <w:rsid w:val="00C459BB"/>
    <w:rsid w:val="00C46931"/>
    <w:rsid w:val="00C47E29"/>
    <w:rsid w:val="00C51EBE"/>
    <w:rsid w:val="00C52C5F"/>
    <w:rsid w:val="00C56301"/>
    <w:rsid w:val="00C57905"/>
    <w:rsid w:val="00C57E49"/>
    <w:rsid w:val="00C61291"/>
    <w:rsid w:val="00C621DD"/>
    <w:rsid w:val="00C64445"/>
    <w:rsid w:val="00C66058"/>
    <w:rsid w:val="00C706DA"/>
    <w:rsid w:val="00C72283"/>
    <w:rsid w:val="00C72B95"/>
    <w:rsid w:val="00C7302B"/>
    <w:rsid w:val="00C7334D"/>
    <w:rsid w:val="00C737DF"/>
    <w:rsid w:val="00C73F1C"/>
    <w:rsid w:val="00C7454B"/>
    <w:rsid w:val="00C8019F"/>
    <w:rsid w:val="00C80E3D"/>
    <w:rsid w:val="00C840CC"/>
    <w:rsid w:val="00C8676D"/>
    <w:rsid w:val="00C900DA"/>
    <w:rsid w:val="00C9160D"/>
    <w:rsid w:val="00C9454B"/>
    <w:rsid w:val="00C95D3C"/>
    <w:rsid w:val="00C95E64"/>
    <w:rsid w:val="00CA2441"/>
    <w:rsid w:val="00CA3065"/>
    <w:rsid w:val="00CA4CC4"/>
    <w:rsid w:val="00CA64C2"/>
    <w:rsid w:val="00CA7991"/>
    <w:rsid w:val="00CB254E"/>
    <w:rsid w:val="00CB2A3B"/>
    <w:rsid w:val="00CB41DB"/>
    <w:rsid w:val="00CB5624"/>
    <w:rsid w:val="00CD0E18"/>
    <w:rsid w:val="00CD154A"/>
    <w:rsid w:val="00CD1CA9"/>
    <w:rsid w:val="00CD3F45"/>
    <w:rsid w:val="00CD4042"/>
    <w:rsid w:val="00CD4A77"/>
    <w:rsid w:val="00CD604E"/>
    <w:rsid w:val="00CE07A0"/>
    <w:rsid w:val="00CE0A12"/>
    <w:rsid w:val="00CE2351"/>
    <w:rsid w:val="00CE44C8"/>
    <w:rsid w:val="00CE63B0"/>
    <w:rsid w:val="00CE682F"/>
    <w:rsid w:val="00CE724D"/>
    <w:rsid w:val="00CF24A8"/>
    <w:rsid w:val="00CF4796"/>
    <w:rsid w:val="00CF4810"/>
    <w:rsid w:val="00CF7916"/>
    <w:rsid w:val="00D01B47"/>
    <w:rsid w:val="00D05E31"/>
    <w:rsid w:val="00D05FEC"/>
    <w:rsid w:val="00D06848"/>
    <w:rsid w:val="00D06F65"/>
    <w:rsid w:val="00D13A9E"/>
    <w:rsid w:val="00D13C95"/>
    <w:rsid w:val="00D148E5"/>
    <w:rsid w:val="00D16D5F"/>
    <w:rsid w:val="00D17178"/>
    <w:rsid w:val="00D22AE8"/>
    <w:rsid w:val="00D24CAE"/>
    <w:rsid w:val="00D25A60"/>
    <w:rsid w:val="00D25E2B"/>
    <w:rsid w:val="00D26AA1"/>
    <w:rsid w:val="00D32665"/>
    <w:rsid w:val="00D33C21"/>
    <w:rsid w:val="00D34F32"/>
    <w:rsid w:val="00D3747A"/>
    <w:rsid w:val="00D40B9C"/>
    <w:rsid w:val="00D4164F"/>
    <w:rsid w:val="00D428CA"/>
    <w:rsid w:val="00D4631C"/>
    <w:rsid w:val="00D46A6F"/>
    <w:rsid w:val="00D4766C"/>
    <w:rsid w:val="00D61474"/>
    <w:rsid w:val="00D61551"/>
    <w:rsid w:val="00D623B5"/>
    <w:rsid w:val="00D636AC"/>
    <w:rsid w:val="00D64A80"/>
    <w:rsid w:val="00D67144"/>
    <w:rsid w:val="00D6749C"/>
    <w:rsid w:val="00D678B3"/>
    <w:rsid w:val="00D71BFB"/>
    <w:rsid w:val="00D73DD5"/>
    <w:rsid w:val="00D75BFB"/>
    <w:rsid w:val="00D85355"/>
    <w:rsid w:val="00D86D68"/>
    <w:rsid w:val="00D87C4A"/>
    <w:rsid w:val="00D87F3D"/>
    <w:rsid w:val="00D90177"/>
    <w:rsid w:val="00D90C13"/>
    <w:rsid w:val="00D90FE8"/>
    <w:rsid w:val="00D93308"/>
    <w:rsid w:val="00D954B7"/>
    <w:rsid w:val="00D96198"/>
    <w:rsid w:val="00D978E1"/>
    <w:rsid w:val="00DA23B9"/>
    <w:rsid w:val="00DA2C9B"/>
    <w:rsid w:val="00DA4526"/>
    <w:rsid w:val="00DA5780"/>
    <w:rsid w:val="00DB35FF"/>
    <w:rsid w:val="00DB369A"/>
    <w:rsid w:val="00DB713F"/>
    <w:rsid w:val="00DB737F"/>
    <w:rsid w:val="00DB798C"/>
    <w:rsid w:val="00DC196E"/>
    <w:rsid w:val="00DC3CD5"/>
    <w:rsid w:val="00DC4F93"/>
    <w:rsid w:val="00DC7C90"/>
    <w:rsid w:val="00DD124D"/>
    <w:rsid w:val="00DD1423"/>
    <w:rsid w:val="00DD3BA0"/>
    <w:rsid w:val="00DD4493"/>
    <w:rsid w:val="00DD524B"/>
    <w:rsid w:val="00DD78F2"/>
    <w:rsid w:val="00DE0030"/>
    <w:rsid w:val="00DE1E01"/>
    <w:rsid w:val="00DE2A8E"/>
    <w:rsid w:val="00DE42C9"/>
    <w:rsid w:val="00DE613F"/>
    <w:rsid w:val="00DE71ED"/>
    <w:rsid w:val="00DF0119"/>
    <w:rsid w:val="00DF30E1"/>
    <w:rsid w:val="00DF3D0D"/>
    <w:rsid w:val="00DF42B0"/>
    <w:rsid w:val="00DF52E4"/>
    <w:rsid w:val="00DF574B"/>
    <w:rsid w:val="00DF63A9"/>
    <w:rsid w:val="00DF6B77"/>
    <w:rsid w:val="00DF7984"/>
    <w:rsid w:val="00E03A31"/>
    <w:rsid w:val="00E12291"/>
    <w:rsid w:val="00E1469B"/>
    <w:rsid w:val="00E223D6"/>
    <w:rsid w:val="00E318FF"/>
    <w:rsid w:val="00E32F7B"/>
    <w:rsid w:val="00E35439"/>
    <w:rsid w:val="00E37C74"/>
    <w:rsid w:val="00E401BB"/>
    <w:rsid w:val="00E44022"/>
    <w:rsid w:val="00E45598"/>
    <w:rsid w:val="00E4587D"/>
    <w:rsid w:val="00E47631"/>
    <w:rsid w:val="00E53D6C"/>
    <w:rsid w:val="00E550E6"/>
    <w:rsid w:val="00E55391"/>
    <w:rsid w:val="00E5586A"/>
    <w:rsid w:val="00E62DA4"/>
    <w:rsid w:val="00E62E80"/>
    <w:rsid w:val="00E648C4"/>
    <w:rsid w:val="00E652A7"/>
    <w:rsid w:val="00E667C4"/>
    <w:rsid w:val="00E6764A"/>
    <w:rsid w:val="00E67816"/>
    <w:rsid w:val="00E73651"/>
    <w:rsid w:val="00E748D6"/>
    <w:rsid w:val="00E7614C"/>
    <w:rsid w:val="00E76A31"/>
    <w:rsid w:val="00E7721B"/>
    <w:rsid w:val="00E775BC"/>
    <w:rsid w:val="00E77F55"/>
    <w:rsid w:val="00E828FF"/>
    <w:rsid w:val="00E837A2"/>
    <w:rsid w:val="00E842F3"/>
    <w:rsid w:val="00E86036"/>
    <w:rsid w:val="00E86EEC"/>
    <w:rsid w:val="00E87435"/>
    <w:rsid w:val="00E931C7"/>
    <w:rsid w:val="00E97863"/>
    <w:rsid w:val="00EA04F6"/>
    <w:rsid w:val="00EA1B08"/>
    <w:rsid w:val="00EA1DAA"/>
    <w:rsid w:val="00EA3D72"/>
    <w:rsid w:val="00EA5CE4"/>
    <w:rsid w:val="00EA6380"/>
    <w:rsid w:val="00EB331C"/>
    <w:rsid w:val="00EB4F0E"/>
    <w:rsid w:val="00EB51B8"/>
    <w:rsid w:val="00EB6D24"/>
    <w:rsid w:val="00EB73A9"/>
    <w:rsid w:val="00EB760B"/>
    <w:rsid w:val="00EC20A3"/>
    <w:rsid w:val="00EC240F"/>
    <w:rsid w:val="00EC2A1C"/>
    <w:rsid w:val="00EC32EE"/>
    <w:rsid w:val="00EC534C"/>
    <w:rsid w:val="00EC65B2"/>
    <w:rsid w:val="00ED177B"/>
    <w:rsid w:val="00ED3836"/>
    <w:rsid w:val="00ED6745"/>
    <w:rsid w:val="00EE049A"/>
    <w:rsid w:val="00EE1383"/>
    <w:rsid w:val="00EE2AAA"/>
    <w:rsid w:val="00EE67D6"/>
    <w:rsid w:val="00EF2965"/>
    <w:rsid w:val="00EF2AC3"/>
    <w:rsid w:val="00EF311C"/>
    <w:rsid w:val="00EF3EC4"/>
    <w:rsid w:val="00EF50A5"/>
    <w:rsid w:val="00EF669F"/>
    <w:rsid w:val="00EF7F87"/>
    <w:rsid w:val="00F0220C"/>
    <w:rsid w:val="00F034E0"/>
    <w:rsid w:val="00F037F6"/>
    <w:rsid w:val="00F038E8"/>
    <w:rsid w:val="00F04CAA"/>
    <w:rsid w:val="00F07806"/>
    <w:rsid w:val="00F0798F"/>
    <w:rsid w:val="00F11C4F"/>
    <w:rsid w:val="00F133BA"/>
    <w:rsid w:val="00F15405"/>
    <w:rsid w:val="00F200AC"/>
    <w:rsid w:val="00F200E9"/>
    <w:rsid w:val="00F21A34"/>
    <w:rsid w:val="00F21CF5"/>
    <w:rsid w:val="00F22BFD"/>
    <w:rsid w:val="00F24BAB"/>
    <w:rsid w:val="00F250E6"/>
    <w:rsid w:val="00F259E6"/>
    <w:rsid w:val="00F30317"/>
    <w:rsid w:val="00F30B8F"/>
    <w:rsid w:val="00F34812"/>
    <w:rsid w:val="00F41FC2"/>
    <w:rsid w:val="00F42C1C"/>
    <w:rsid w:val="00F43461"/>
    <w:rsid w:val="00F438C1"/>
    <w:rsid w:val="00F44078"/>
    <w:rsid w:val="00F446D6"/>
    <w:rsid w:val="00F46BB1"/>
    <w:rsid w:val="00F50D2F"/>
    <w:rsid w:val="00F512B8"/>
    <w:rsid w:val="00F60575"/>
    <w:rsid w:val="00F607BB"/>
    <w:rsid w:val="00F6159D"/>
    <w:rsid w:val="00F64194"/>
    <w:rsid w:val="00F647CF"/>
    <w:rsid w:val="00F65EA1"/>
    <w:rsid w:val="00F6724F"/>
    <w:rsid w:val="00F71207"/>
    <w:rsid w:val="00F712E0"/>
    <w:rsid w:val="00F73028"/>
    <w:rsid w:val="00F74324"/>
    <w:rsid w:val="00F751D2"/>
    <w:rsid w:val="00F7640B"/>
    <w:rsid w:val="00F76871"/>
    <w:rsid w:val="00F7797E"/>
    <w:rsid w:val="00F80723"/>
    <w:rsid w:val="00F820AE"/>
    <w:rsid w:val="00F85A64"/>
    <w:rsid w:val="00F87CB6"/>
    <w:rsid w:val="00F90177"/>
    <w:rsid w:val="00F914BC"/>
    <w:rsid w:val="00F91F00"/>
    <w:rsid w:val="00F9287A"/>
    <w:rsid w:val="00F94333"/>
    <w:rsid w:val="00F94E87"/>
    <w:rsid w:val="00F94F95"/>
    <w:rsid w:val="00F96E92"/>
    <w:rsid w:val="00F9732D"/>
    <w:rsid w:val="00F97610"/>
    <w:rsid w:val="00F978DD"/>
    <w:rsid w:val="00FA09D5"/>
    <w:rsid w:val="00FA3746"/>
    <w:rsid w:val="00FA3F2E"/>
    <w:rsid w:val="00FA7850"/>
    <w:rsid w:val="00FB0580"/>
    <w:rsid w:val="00FB06A1"/>
    <w:rsid w:val="00FB29C6"/>
    <w:rsid w:val="00FB5015"/>
    <w:rsid w:val="00FC0209"/>
    <w:rsid w:val="00FC1138"/>
    <w:rsid w:val="00FC1283"/>
    <w:rsid w:val="00FC45B0"/>
    <w:rsid w:val="00FC4EA9"/>
    <w:rsid w:val="00FC5C15"/>
    <w:rsid w:val="00FC6B64"/>
    <w:rsid w:val="00FC6E32"/>
    <w:rsid w:val="00FD0014"/>
    <w:rsid w:val="00FD0CF7"/>
    <w:rsid w:val="00FD0D79"/>
    <w:rsid w:val="00FD1532"/>
    <w:rsid w:val="00FD1EE9"/>
    <w:rsid w:val="00FD26EE"/>
    <w:rsid w:val="00FD2B63"/>
    <w:rsid w:val="00FD6A74"/>
    <w:rsid w:val="00FE7D61"/>
    <w:rsid w:val="00FF059A"/>
    <w:rsid w:val="00FF1BE3"/>
    <w:rsid w:val="00FF2045"/>
    <w:rsid w:val="00FF21E4"/>
    <w:rsid w:val="00FF4DDC"/>
    <w:rsid w:val="00FF5442"/>
    <w:rsid w:val="00FF5BC8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78D27E63"/>
  <w15:chartTrackingRefBased/>
  <w15:docId w15:val="{432600CD-7C95-4C88-83A9-0C0C05B0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nhideWhenUsed="1" w:qFormat="1"/>
    <w:lsdException w:name="table of figures" w:uiPriority="99"/>
    <w:lsdException w:name="footnote reference" w:uiPriority="99"/>
    <w:lsdException w:name="Title" w:uiPriority="10" w:qFormat="1"/>
    <w:lsdException w:name="Default Paragraph Font" w:uiPriority="1"/>
    <w:lsdException w:name="Hyperlink" w:uiPriority="99"/>
    <w:lsdException w:name="FollowedHyperlink" w:uiPriority="99"/>
    <w:lsdException w:name="Emphasis" w:uiPriority="20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30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627D1B"/>
    <w:pPr>
      <w:keepNext/>
      <w:numPr>
        <w:numId w:val="32"/>
      </w:numPr>
      <w:jc w:val="both"/>
      <w:outlineLvl w:val="0"/>
    </w:pPr>
    <w:rPr>
      <w:rFonts w:asciiTheme="minorHAnsi" w:hAnsiTheme="minorHAnsi"/>
      <w:b/>
      <w:bCs/>
      <w:caps/>
      <w:snapToGrid w:val="0"/>
      <w:kern w:val="32"/>
      <w:sz w:val="22"/>
      <w:szCs w:val="32"/>
    </w:rPr>
  </w:style>
  <w:style w:type="paragraph" w:styleId="Heading2">
    <w:name w:val="heading 2"/>
    <w:basedOn w:val="Normal"/>
    <w:next w:val="Normal"/>
    <w:link w:val="Heading2Char"/>
    <w:autoRedefine/>
    <w:rsid w:val="00627D1B"/>
    <w:pPr>
      <w:keepNext/>
      <w:widowControl w:val="0"/>
      <w:jc w:val="both"/>
      <w:outlineLvl w:val="1"/>
    </w:pPr>
    <w:rPr>
      <w:rFonts w:ascii="Calibri" w:hAnsi="Calibri"/>
      <w:b/>
      <w:bCs/>
      <w:snapToGrid w:val="0"/>
      <w:sz w:val="22"/>
      <w:szCs w:val="20"/>
    </w:rPr>
  </w:style>
  <w:style w:type="paragraph" w:styleId="Heading3">
    <w:name w:val="heading 3"/>
    <w:basedOn w:val="Normal"/>
    <w:next w:val="Normal"/>
    <w:link w:val="Heading3Char"/>
    <w:rsid w:val="00627D1B"/>
    <w:pPr>
      <w:keepNext/>
      <w:numPr>
        <w:ilvl w:val="2"/>
        <w:numId w:val="32"/>
      </w:numPr>
      <w:jc w:val="both"/>
      <w:outlineLvl w:val="2"/>
    </w:pPr>
    <w:rPr>
      <w:rFonts w:ascii="Calibri" w:hAnsi="Calibri"/>
      <w:i/>
      <w:snapToGrid w:val="0"/>
      <w:sz w:val="22"/>
      <w:szCs w:val="22"/>
    </w:rPr>
  </w:style>
  <w:style w:type="paragraph" w:styleId="Heading4">
    <w:name w:val="heading 4"/>
    <w:basedOn w:val="Normal"/>
    <w:next w:val="Normal"/>
    <w:link w:val="Heading4Char"/>
    <w:rsid w:val="00627D1B"/>
    <w:pPr>
      <w:keepNext/>
      <w:numPr>
        <w:ilvl w:val="3"/>
        <w:numId w:val="32"/>
      </w:numPr>
      <w:jc w:val="both"/>
      <w:outlineLvl w:val="3"/>
    </w:pPr>
    <w:rPr>
      <w:rFonts w:asciiTheme="minorHAnsi" w:hAnsiTheme="minorHAnsi"/>
      <w:bCs/>
      <w:snapToGrid w:val="0"/>
      <w:sz w:val="22"/>
      <w:szCs w:val="28"/>
      <w:u w:val="single"/>
    </w:rPr>
  </w:style>
  <w:style w:type="paragraph" w:styleId="Heading5">
    <w:name w:val="heading 5"/>
    <w:basedOn w:val="Normal"/>
    <w:next w:val="Normal"/>
    <w:link w:val="Heading5Char"/>
    <w:autoRedefine/>
    <w:unhideWhenUsed/>
    <w:rsid w:val="00627D1B"/>
    <w:pPr>
      <w:numPr>
        <w:ilvl w:val="4"/>
        <w:numId w:val="32"/>
      </w:numPr>
      <w:spacing w:before="240" w:after="60"/>
      <w:outlineLvl w:val="4"/>
    </w:pPr>
    <w:rPr>
      <w:rFonts w:ascii="Calibri" w:hAnsi="Calibri"/>
      <w:bCs/>
      <w:i/>
      <w:iCs/>
      <w:snapToGrid w:val="0"/>
      <w:sz w:val="22"/>
      <w:szCs w:val="26"/>
      <w:u w:val="single"/>
    </w:rPr>
  </w:style>
  <w:style w:type="paragraph" w:styleId="Heading6">
    <w:name w:val="heading 6"/>
    <w:basedOn w:val="Normal"/>
    <w:next w:val="Normal"/>
    <w:link w:val="Heading6Char"/>
    <w:autoRedefine/>
    <w:unhideWhenUsed/>
    <w:rsid w:val="00627D1B"/>
    <w:pPr>
      <w:numPr>
        <w:ilvl w:val="5"/>
        <w:numId w:val="32"/>
      </w:numPr>
      <w:outlineLvl w:val="5"/>
    </w:pPr>
    <w:rPr>
      <w:rFonts w:ascii="Calibri" w:hAnsi="Calibri"/>
      <w:b/>
      <w:snapToGrid w:val="0"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rsid w:val="00627D1B"/>
    <w:pPr>
      <w:numPr>
        <w:ilvl w:val="6"/>
        <w:numId w:val="32"/>
      </w:numPr>
      <w:spacing w:before="240" w:after="60"/>
      <w:jc w:val="both"/>
      <w:outlineLvl w:val="6"/>
    </w:pPr>
    <w:rPr>
      <w:rFonts w:ascii="Calibri" w:hAnsi="Calibri"/>
      <w:bCs/>
      <w:snapToGrid w:val="0"/>
    </w:rPr>
  </w:style>
  <w:style w:type="paragraph" w:styleId="Heading8">
    <w:name w:val="heading 8"/>
    <w:basedOn w:val="Normal"/>
    <w:next w:val="Normal"/>
    <w:link w:val="Heading8Char"/>
    <w:semiHidden/>
    <w:unhideWhenUsed/>
    <w:rsid w:val="00627D1B"/>
    <w:pPr>
      <w:numPr>
        <w:ilvl w:val="7"/>
        <w:numId w:val="32"/>
      </w:numPr>
      <w:spacing w:before="240" w:after="60"/>
      <w:jc w:val="both"/>
      <w:outlineLvl w:val="7"/>
    </w:pPr>
    <w:rPr>
      <w:rFonts w:ascii="Calibri" w:hAnsi="Calibri"/>
      <w:bCs/>
      <w:i/>
      <w:iCs/>
      <w:snapToGrid w:val="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27D1B"/>
    <w:pPr>
      <w:numPr>
        <w:ilvl w:val="8"/>
        <w:numId w:val="32"/>
      </w:numPr>
      <w:spacing w:before="240" w:after="60"/>
      <w:jc w:val="both"/>
      <w:outlineLvl w:val="8"/>
    </w:pPr>
    <w:rPr>
      <w:rFonts w:ascii="Cambria" w:hAnsi="Cambria"/>
      <w:bCs/>
      <w:snapToGrid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627D1B"/>
    <w:pPr>
      <w:jc w:val="both"/>
    </w:pPr>
    <w:rPr>
      <w:rFonts w:ascii="Tahoma" w:hAnsi="Tahoma" w:cs="Tahoma"/>
      <w:bCs/>
      <w:snapToGrid w:val="0"/>
      <w:sz w:val="20"/>
      <w:szCs w:val="16"/>
    </w:rPr>
  </w:style>
  <w:style w:type="character" w:styleId="CommentReference">
    <w:name w:val="annotation reference"/>
    <w:semiHidden/>
    <w:rsid w:val="00627D1B"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semiHidden/>
    <w:rsid w:val="00627D1B"/>
    <w:pPr>
      <w:jc w:val="center"/>
    </w:pPr>
    <w:rPr>
      <w:rFonts w:ascii="Calibri" w:hAnsi="Calibri"/>
      <w:bCs/>
      <w:snapToGrid w:val="0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627D1B"/>
    <w:pPr>
      <w:jc w:val="left"/>
    </w:pPr>
    <w:rPr>
      <w:b/>
      <w:bCs w:val="0"/>
    </w:rPr>
  </w:style>
  <w:style w:type="paragraph" w:styleId="Header">
    <w:name w:val="header"/>
    <w:basedOn w:val="Normal"/>
    <w:link w:val="HeaderChar"/>
    <w:rsid w:val="00627D1B"/>
    <w:pPr>
      <w:tabs>
        <w:tab w:val="center" w:pos="4320"/>
        <w:tab w:val="right" w:pos="8640"/>
      </w:tabs>
      <w:jc w:val="both"/>
    </w:pPr>
    <w:rPr>
      <w:rFonts w:ascii="Calibri" w:hAnsi="Calibri"/>
      <w:bCs/>
      <w:snapToGrid w:val="0"/>
      <w:sz w:val="22"/>
      <w:szCs w:val="22"/>
    </w:rPr>
  </w:style>
  <w:style w:type="paragraph" w:styleId="Footer">
    <w:name w:val="footer"/>
    <w:basedOn w:val="Normal"/>
    <w:link w:val="FooterChar"/>
    <w:rsid w:val="00627D1B"/>
    <w:pPr>
      <w:tabs>
        <w:tab w:val="center" w:pos="4320"/>
        <w:tab w:val="right" w:pos="8640"/>
      </w:tabs>
      <w:jc w:val="both"/>
    </w:pPr>
    <w:rPr>
      <w:rFonts w:ascii="Calibri" w:hAnsi="Calibri"/>
      <w:bCs/>
      <w:snapToGrid w:val="0"/>
      <w:sz w:val="22"/>
      <w:szCs w:val="22"/>
    </w:rPr>
  </w:style>
  <w:style w:type="character" w:styleId="PageNumber">
    <w:name w:val="page number"/>
    <w:basedOn w:val="DefaultParagraphFont"/>
    <w:rsid w:val="00627D1B"/>
  </w:style>
  <w:style w:type="paragraph" w:styleId="BodyTextIndent">
    <w:name w:val="Body Text Indent"/>
    <w:basedOn w:val="Normal"/>
    <w:link w:val="BodyTextIndentChar"/>
    <w:rsid w:val="00627D1B"/>
    <w:pPr>
      <w:ind w:left="360" w:hanging="360"/>
      <w:jc w:val="both"/>
    </w:pPr>
    <w:rPr>
      <w:rFonts w:ascii="Calibri" w:hAnsi="Calibri"/>
      <w:bCs/>
      <w:snapToGrid w:val="0"/>
      <w:sz w:val="22"/>
      <w:szCs w:val="22"/>
    </w:rPr>
  </w:style>
  <w:style w:type="paragraph" w:styleId="BodyTextIndent2">
    <w:name w:val="Body Text Indent 2"/>
    <w:basedOn w:val="Normal"/>
    <w:link w:val="BodyTextIndent2Char"/>
    <w:rsid w:val="00627D1B"/>
    <w:pPr>
      <w:spacing w:line="360" w:lineRule="auto"/>
      <w:ind w:firstLine="360"/>
      <w:jc w:val="both"/>
    </w:pPr>
    <w:rPr>
      <w:rFonts w:ascii="Calibri" w:hAnsi="Calibri"/>
      <w:bCs/>
      <w:snapToGrid w:val="0"/>
      <w:sz w:val="22"/>
      <w:szCs w:val="22"/>
    </w:rPr>
  </w:style>
  <w:style w:type="character" w:styleId="Hyperlink">
    <w:name w:val="Hyperlink"/>
    <w:uiPriority w:val="99"/>
    <w:rsid w:val="00627D1B"/>
    <w:rPr>
      <w:color w:val="0000FF"/>
      <w:u w:val="single"/>
    </w:rPr>
  </w:style>
  <w:style w:type="paragraph" w:customStyle="1" w:styleId="ColorfulShading-Accent11">
    <w:name w:val="Colorful Shading - Accent 11"/>
    <w:hidden/>
    <w:uiPriority w:val="99"/>
    <w:semiHidden/>
    <w:rsid w:val="0057474C"/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27D1B"/>
    <w:pPr>
      <w:ind w:left="720"/>
      <w:jc w:val="both"/>
    </w:pPr>
    <w:rPr>
      <w:rFonts w:ascii="Calibri" w:hAnsi="Calibri"/>
      <w:bCs/>
      <w:snapToGrid w:val="0"/>
      <w:sz w:val="22"/>
      <w:szCs w:val="22"/>
    </w:rPr>
  </w:style>
  <w:style w:type="character" w:customStyle="1" w:styleId="FooterChar">
    <w:name w:val="Footer Char"/>
    <w:link w:val="Footer"/>
    <w:uiPriority w:val="99"/>
    <w:rsid w:val="00627D1B"/>
    <w:rPr>
      <w:rFonts w:ascii="Calibri" w:hAnsi="Calibri"/>
      <w:bCs/>
      <w:snapToGrid w:val="0"/>
      <w:sz w:val="22"/>
      <w:szCs w:val="22"/>
    </w:rPr>
  </w:style>
  <w:style w:type="paragraph" w:customStyle="1" w:styleId="17ReferenceListing1-nonumbers">
    <w:name w:val="17 Reference Listing 1 - no numbers"/>
    <w:basedOn w:val="Normal"/>
    <w:rsid w:val="00627D1B"/>
    <w:pPr>
      <w:keepLines/>
      <w:spacing w:after="240"/>
      <w:ind w:left="576" w:hanging="576"/>
      <w:jc w:val="both"/>
    </w:pPr>
    <w:rPr>
      <w:rFonts w:ascii="Calibri" w:hAnsi="Calibri"/>
    </w:rPr>
  </w:style>
  <w:style w:type="paragraph" w:customStyle="1" w:styleId="Appendix">
    <w:name w:val="Appendix"/>
    <w:basedOn w:val="Normal"/>
    <w:rsid w:val="00627D1B"/>
    <w:pPr>
      <w:spacing w:line="360" w:lineRule="auto"/>
      <w:jc w:val="center"/>
    </w:pPr>
    <w:rPr>
      <w:rFonts w:ascii="Calibri" w:hAnsi="Calibri"/>
      <w:b/>
      <w:sz w:val="22"/>
      <w:szCs w:val="22"/>
    </w:rPr>
  </w:style>
  <w:style w:type="character" w:customStyle="1" w:styleId="apple-converted-space">
    <w:name w:val="apple-converted-space"/>
    <w:rsid w:val="00627D1B"/>
  </w:style>
  <w:style w:type="character" w:customStyle="1" w:styleId="BalloonTextChar">
    <w:name w:val="Balloon Text Char"/>
    <w:basedOn w:val="DefaultParagraphFont"/>
    <w:link w:val="BalloonText"/>
    <w:semiHidden/>
    <w:rsid w:val="00627D1B"/>
    <w:rPr>
      <w:rFonts w:ascii="Tahoma" w:hAnsi="Tahoma" w:cs="Tahoma"/>
      <w:bCs/>
      <w:snapToGrid w:val="0"/>
      <w:szCs w:val="16"/>
    </w:rPr>
  </w:style>
  <w:style w:type="paragraph" w:styleId="BodyText">
    <w:name w:val="Body Text"/>
    <w:basedOn w:val="Normal"/>
    <w:link w:val="BodyTextChar"/>
    <w:rsid w:val="00627D1B"/>
    <w:pPr>
      <w:spacing w:line="360" w:lineRule="auto"/>
      <w:jc w:val="both"/>
    </w:pPr>
    <w:rPr>
      <w:rFonts w:ascii="Calibri" w:hAnsi="Calibri"/>
      <w:bCs/>
      <w:snapToGrid w:val="0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627D1B"/>
    <w:rPr>
      <w:rFonts w:ascii="Calibri" w:hAnsi="Calibri"/>
      <w:bCs/>
      <w:snapToGrid w:val="0"/>
      <w:sz w:val="22"/>
      <w:szCs w:val="22"/>
    </w:rPr>
  </w:style>
  <w:style w:type="paragraph" w:styleId="BodyText2">
    <w:name w:val="Body Text 2"/>
    <w:basedOn w:val="Normal"/>
    <w:link w:val="BodyText2Char"/>
    <w:rsid w:val="00627D1B"/>
    <w:pPr>
      <w:tabs>
        <w:tab w:val="left" w:pos="3420"/>
        <w:tab w:val="left" w:pos="3780"/>
      </w:tabs>
      <w:jc w:val="center"/>
    </w:pPr>
    <w:rPr>
      <w:rFonts w:ascii="Calibri" w:hAnsi="Calibri"/>
      <w:b/>
      <w:caps/>
      <w:snapToGrid w:val="0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rsid w:val="00627D1B"/>
    <w:rPr>
      <w:rFonts w:ascii="Calibri" w:hAnsi="Calibri"/>
      <w:b/>
      <w:caps/>
      <w:snapToGrid w:val="0"/>
      <w:sz w:val="22"/>
      <w:szCs w:val="22"/>
    </w:rPr>
  </w:style>
  <w:style w:type="paragraph" w:styleId="BodyTextFirstIndent">
    <w:name w:val="Body Text First Indent"/>
    <w:basedOn w:val="BodyText"/>
    <w:link w:val="BodyTextFirstIndentChar"/>
    <w:rsid w:val="00627D1B"/>
    <w:pPr>
      <w:spacing w:after="120" w:line="240" w:lineRule="auto"/>
      <w:ind w:firstLine="210"/>
      <w:jc w:val="left"/>
    </w:pPr>
    <w:rPr>
      <w:sz w:val="24"/>
    </w:rPr>
  </w:style>
  <w:style w:type="character" w:customStyle="1" w:styleId="BodyTextFirstIndentChar">
    <w:name w:val="Body Text First Indent Char"/>
    <w:basedOn w:val="BodyTextChar"/>
    <w:link w:val="BodyTextFirstIndent"/>
    <w:rsid w:val="00627D1B"/>
    <w:rPr>
      <w:rFonts w:ascii="Calibri" w:hAnsi="Calibri"/>
      <w:bCs/>
      <w:snapToGrid w:val="0"/>
      <w:sz w:val="24"/>
      <w:szCs w:val="22"/>
    </w:rPr>
  </w:style>
  <w:style w:type="character" w:customStyle="1" w:styleId="BodyTextIndentChar">
    <w:name w:val="Body Text Indent Char"/>
    <w:link w:val="BodyTextIndent"/>
    <w:rsid w:val="00627D1B"/>
    <w:rPr>
      <w:rFonts w:ascii="Calibri" w:hAnsi="Calibri"/>
      <w:bCs/>
      <w:snapToGrid w:val="0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rsid w:val="00627D1B"/>
    <w:rPr>
      <w:rFonts w:ascii="Calibri" w:hAnsi="Calibri"/>
      <w:bCs/>
      <w:snapToGrid w:val="0"/>
      <w:sz w:val="22"/>
      <w:szCs w:val="22"/>
    </w:rPr>
  </w:style>
  <w:style w:type="paragraph" w:styleId="BodyTextIndent3">
    <w:name w:val="Body Text Indent 3"/>
    <w:basedOn w:val="Normal"/>
    <w:link w:val="BodyTextIndent3Char"/>
    <w:rsid w:val="00627D1B"/>
    <w:pPr>
      <w:spacing w:line="360" w:lineRule="auto"/>
      <w:ind w:firstLine="720"/>
      <w:jc w:val="both"/>
    </w:pPr>
    <w:rPr>
      <w:rFonts w:ascii="Calibri" w:hAnsi="Calibri"/>
      <w:bCs/>
      <w:snapToGrid w:val="0"/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rsid w:val="00627D1B"/>
    <w:rPr>
      <w:rFonts w:ascii="Calibri" w:hAnsi="Calibri"/>
      <w:bCs/>
      <w:snapToGrid w:val="0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27D1B"/>
    <w:rPr>
      <w:rFonts w:ascii="Calibri" w:hAnsi="Calibri"/>
      <w:bCs/>
      <w:snapToGrid w:val="0"/>
      <w:sz w:val="22"/>
      <w:szCs w:val="22"/>
    </w:rPr>
  </w:style>
  <w:style w:type="paragraph" w:customStyle="1" w:styleId="BulletedList">
    <w:name w:val="Bulleted List"/>
    <w:basedOn w:val="ListParagraph"/>
    <w:rsid w:val="00627D1B"/>
    <w:pPr>
      <w:numPr>
        <w:numId w:val="9"/>
      </w:numPr>
    </w:pPr>
  </w:style>
  <w:style w:type="paragraph" w:customStyle="1" w:styleId="Byline">
    <w:name w:val="Byline"/>
    <w:basedOn w:val="BodyText"/>
    <w:rsid w:val="00627D1B"/>
  </w:style>
  <w:style w:type="paragraph" w:styleId="Caption">
    <w:name w:val="caption"/>
    <w:basedOn w:val="Normal"/>
    <w:next w:val="Normal"/>
    <w:qFormat/>
    <w:rsid w:val="00627D1B"/>
    <w:pPr>
      <w:spacing w:before="120" w:after="120"/>
      <w:jc w:val="both"/>
    </w:pPr>
    <w:rPr>
      <w:rFonts w:ascii="Calibri" w:hAnsi="Calibri"/>
      <w:b/>
      <w:snapToGrid w:val="0"/>
      <w:sz w:val="20"/>
      <w:szCs w:val="20"/>
    </w:rPr>
  </w:style>
  <w:style w:type="paragraph" w:customStyle="1" w:styleId="CCGReportText">
    <w:name w:val="CCG Report Text"/>
    <w:basedOn w:val="Normal"/>
    <w:link w:val="CCGReportTextChar"/>
    <w:rsid w:val="00627D1B"/>
    <w:pPr>
      <w:tabs>
        <w:tab w:val="left" w:pos="-1080"/>
      </w:tabs>
      <w:autoSpaceDE w:val="0"/>
      <w:autoSpaceDN w:val="0"/>
      <w:adjustRightInd w:val="0"/>
      <w:spacing w:after="240" w:line="360" w:lineRule="auto"/>
      <w:ind w:firstLine="720"/>
      <w:jc w:val="both"/>
    </w:pPr>
    <w:rPr>
      <w:rFonts w:ascii="Tahoma" w:hAnsi="Tahoma" w:cs="Tahoma"/>
    </w:rPr>
  </w:style>
  <w:style w:type="character" w:customStyle="1" w:styleId="CCGReportTextChar">
    <w:name w:val="CCG Report Text Char"/>
    <w:link w:val="CCGReportText"/>
    <w:rsid w:val="00627D1B"/>
    <w:rPr>
      <w:rFonts w:ascii="Tahoma" w:hAnsi="Tahoma" w:cs="Tahoma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627D1B"/>
    <w:rPr>
      <w:rFonts w:ascii="Calibri" w:hAnsi="Calibri"/>
      <w:bCs/>
      <w:snapToGrid w:val="0"/>
      <w:sz w:val="22"/>
      <w:szCs w:val="22"/>
    </w:rPr>
  </w:style>
  <w:style w:type="character" w:customStyle="1" w:styleId="CommentSubjectChar">
    <w:name w:val="Comment Subject Char"/>
    <w:basedOn w:val="CommentTextChar"/>
    <w:link w:val="CommentSubject"/>
    <w:semiHidden/>
    <w:rsid w:val="00627D1B"/>
    <w:rPr>
      <w:rFonts w:ascii="Calibri" w:hAnsi="Calibri"/>
      <w:b/>
      <w:bCs w:val="0"/>
      <w:snapToGrid w:val="0"/>
      <w:sz w:val="22"/>
      <w:szCs w:val="22"/>
    </w:rPr>
  </w:style>
  <w:style w:type="paragraph" w:styleId="Date">
    <w:name w:val="Date"/>
    <w:basedOn w:val="Normal"/>
    <w:next w:val="Normal"/>
    <w:link w:val="DateChar"/>
    <w:rsid w:val="00627D1B"/>
    <w:pPr>
      <w:jc w:val="both"/>
    </w:pPr>
    <w:rPr>
      <w:rFonts w:ascii="Calibri" w:hAnsi="Calibri"/>
      <w:bCs/>
      <w:snapToGrid w:val="0"/>
      <w:sz w:val="22"/>
      <w:szCs w:val="22"/>
    </w:rPr>
  </w:style>
  <w:style w:type="character" w:customStyle="1" w:styleId="DateChar">
    <w:name w:val="Date Char"/>
    <w:basedOn w:val="DefaultParagraphFont"/>
    <w:link w:val="Date"/>
    <w:rsid w:val="00627D1B"/>
    <w:rPr>
      <w:rFonts w:ascii="Calibri" w:hAnsi="Calibri"/>
      <w:bCs/>
      <w:snapToGrid w:val="0"/>
      <w:sz w:val="22"/>
      <w:szCs w:val="22"/>
    </w:rPr>
  </w:style>
  <w:style w:type="paragraph" w:customStyle="1" w:styleId="Default">
    <w:name w:val="Default"/>
    <w:rsid w:val="00627D1B"/>
    <w:pPr>
      <w:autoSpaceDE w:val="0"/>
      <w:autoSpaceDN w:val="0"/>
      <w:adjustRightInd w:val="0"/>
    </w:pPr>
    <w:rPr>
      <w:rFonts w:eastAsia="Calibri"/>
      <w:bCs/>
      <w:snapToGrid w:val="0"/>
      <w:color w:val="000000"/>
      <w:sz w:val="22"/>
      <w:szCs w:val="24"/>
    </w:rPr>
  </w:style>
  <w:style w:type="paragraph" w:customStyle="1" w:styleId="DocumentLabel">
    <w:name w:val="Document Label"/>
    <w:basedOn w:val="Normal"/>
    <w:next w:val="Normal"/>
    <w:link w:val="DocumentLabelChar"/>
    <w:rsid w:val="00627D1B"/>
    <w:pPr>
      <w:keepNext/>
      <w:keepLines/>
      <w:spacing w:before="400" w:after="120" w:line="240" w:lineRule="atLeast"/>
    </w:pPr>
    <w:rPr>
      <w:rFonts w:ascii="Arial Black" w:hAnsi="Arial Black"/>
      <w:bCs/>
      <w:snapToGrid w:val="0"/>
      <w:spacing w:val="-5"/>
      <w:kern w:val="28"/>
      <w:sz w:val="96"/>
      <w:szCs w:val="20"/>
    </w:rPr>
  </w:style>
  <w:style w:type="character" w:customStyle="1" w:styleId="DocumentLabelChar">
    <w:name w:val="Document Label Char"/>
    <w:basedOn w:val="DefaultParagraphFont"/>
    <w:link w:val="DocumentLabel"/>
    <w:rsid w:val="00627D1B"/>
    <w:rPr>
      <w:rFonts w:ascii="Arial Black" w:hAnsi="Arial Black"/>
      <w:bCs/>
      <w:snapToGrid w:val="0"/>
      <w:spacing w:val="-5"/>
      <w:kern w:val="28"/>
      <w:sz w:val="96"/>
    </w:rPr>
  </w:style>
  <w:style w:type="character" w:styleId="Emphasis">
    <w:name w:val="Emphasis"/>
    <w:basedOn w:val="DefaultParagraphFont"/>
    <w:uiPriority w:val="20"/>
    <w:rsid w:val="00627D1B"/>
    <w:rPr>
      <w:i/>
      <w:iCs/>
    </w:rPr>
  </w:style>
  <w:style w:type="paragraph" w:customStyle="1" w:styleId="Figure">
    <w:name w:val="Figure"/>
    <w:basedOn w:val="Normal"/>
    <w:link w:val="FigureChar"/>
    <w:autoRedefine/>
    <w:qFormat/>
    <w:rsid w:val="00627D1B"/>
    <w:pPr>
      <w:spacing w:before="220" w:after="220"/>
      <w:jc w:val="center"/>
    </w:pPr>
    <w:rPr>
      <w:rFonts w:ascii="Calibri" w:hAnsi="Calibri"/>
      <w:b/>
      <w:bCs/>
      <w:snapToGrid w:val="0"/>
      <w:sz w:val="22"/>
      <w:szCs w:val="22"/>
    </w:rPr>
  </w:style>
  <w:style w:type="character" w:customStyle="1" w:styleId="FigureChar">
    <w:name w:val="Figure Char"/>
    <w:basedOn w:val="DefaultParagraphFont"/>
    <w:link w:val="Figure"/>
    <w:rsid w:val="00627D1B"/>
    <w:rPr>
      <w:rFonts w:ascii="Calibri" w:hAnsi="Calibri"/>
      <w:b/>
      <w:bCs/>
      <w:snapToGrid w:val="0"/>
      <w:sz w:val="22"/>
      <w:szCs w:val="22"/>
    </w:rPr>
  </w:style>
  <w:style w:type="character" w:styleId="FollowedHyperlink">
    <w:name w:val="FollowedHyperlink"/>
    <w:basedOn w:val="DefaultParagraphFont"/>
    <w:uiPriority w:val="99"/>
    <w:unhideWhenUsed/>
    <w:rsid w:val="00627D1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unhideWhenUsed/>
    <w:rsid w:val="00627D1B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unhideWhenUsed/>
    <w:rsid w:val="00627D1B"/>
    <w:pPr>
      <w:jc w:val="both"/>
    </w:pPr>
    <w:rPr>
      <w:rFonts w:ascii="Calibri" w:hAnsi="Calibri"/>
      <w:bCs/>
      <w:snapToGrid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7D1B"/>
    <w:rPr>
      <w:rFonts w:ascii="Calibri" w:hAnsi="Calibri"/>
      <w:bCs/>
      <w:snapToGrid w:val="0"/>
    </w:rPr>
  </w:style>
  <w:style w:type="character" w:customStyle="1" w:styleId="HeaderChar">
    <w:name w:val="Header Char"/>
    <w:link w:val="Header"/>
    <w:rsid w:val="00627D1B"/>
    <w:rPr>
      <w:rFonts w:ascii="Calibri" w:hAnsi="Calibri"/>
      <w:bCs/>
      <w:snapToGrid w:val="0"/>
      <w:sz w:val="22"/>
      <w:szCs w:val="22"/>
    </w:rPr>
  </w:style>
  <w:style w:type="character" w:customStyle="1" w:styleId="Heading1Char">
    <w:name w:val="Heading 1 Char"/>
    <w:link w:val="Heading1"/>
    <w:rsid w:val="00627D1B"/>
    <w:rPr>
      <w:rFonts w:asciiTheme="minorHAnsi" w:hAnsiTheme="minorHAnsi"/>
      <w:b/>
      <w:bCs/>
      <w:caps/>
      <w:snapToGrid w:val="0"/>
      <w:kern w:val="32"/>
      <w:sz w:val="22"/>
      <w:szCs w:val="32"/>
    </w:rPr>
  </w:style>
  <w:style w:type="character" w:customStyle="1" w:styleId="Heading2Char">
    <w:name w:val="Heading 2 Char"/>
    <w:basedOn w:val="DefaultParagraphFont"/>
    <w:link w:val="Heading2"/>
    <w:rsid w:val="00627D1B"/>
    <w:rPr>
      <w:rFonts w:ascii="Calibri" w:hAnsi="Calibri"/>
      <w:b/>
      <w:bCs/>
      <w:snapToGrid w:val="0"/>
      <w:sz w:val="22"/>
    </w:rPr>
  </w:style>
  <w:style w:type="character" w:customStyle="1" w:styleId="Heading3Char">
    <w:name w:val="Heading 3 Char"/>
    <w:basedOn w:val="DefaultParagraphFont"/>
    <w:link w:val="Heading3"/>
    <w:rsid w:val="00627D1B"/>
    <w:rPr>
      <w:rFonts w:ascii="Calibri" w:hAnsi="Calibri"/>
      <w:i/>
      <w:snapToGrid w:val="0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627D1B"/>
    <w:rPr>
      <w:rFonts w:asciiTheme="minorHAnsi" w:hAnsiTheme="minorHAnsi"/>
      <w:bCs/>
      <w:snapToGrid w:val="0"/>
      <w:sz w:val="22"/>
      <w:szCs w:val="28"/>
      <w:u w:val="single"/>
    </w:rPr>
  </w:style>
  <w:style w:type="character" w:customStyle="1" w:styleId="Heading5Char">
    <w:name w:val="Heading 5 Char"/>
    <w:link w:val="Heading5"/>
    <w:rsid w:val="00627D1B"/>
    <w:rPr>
      <w:rFonts w:ascii="Calibri" w:hAnsi="Calibri"/>
      <w:bCs/>
      <w:i/>
      <w:iCs/>
      <w:snapToGrid w:val="0"/>
      <w:sz w:val="22"/>
      <w:szCs w:val="26"/>
      <w:u w:val="single"/>
    </w:rPr>
  </w:style>
  <w:style w:type="character" w:customStyle="1" w:styleId="Heading6Char">
    <w:name w:val="Heading 6 Char"/>
    <w:link w:val="Heading6"/>
    <w:rsid w:val="00627D1B"/>
    <w:rPr>
      <w:rFonts w:ascii="Calibri" w:hAnsi="Calibri"/>
      <w:b/>
      <w:snapToGrid w:val="0"/>
      <w:sz w:val="22"/>
      <w:szCs w:val="22"/>
    </w:rPr>
  </w:style>
  <w:style w:type="character" w:customStyle="1" w:styleId="Heading7Char">
    <w:name w:val="Heading 7 Char"/>
    <w:link w:val="Heading7"/>
    <w:rsid w:val="00627D1B"/>
    <w:rPr>
      <w:rFonts w:ascii="Calibri" w:hAnsi="Calibri"/>
      <w:bCs/>
      <w:snapToGrid w:val="0"/>
      <w:sz w:val="24"/>
      <w:szCs w:val="24"/>
    </w:rPr>
  </w:style>
  <w:style w:type="character" w:customStyle="1" w:styleId="Heading8Char">
    <w:name w:val="Heading 8 Char"/>
    <w:link w:val="Heading8"/>
    <w:semiHidden/>
    <w:rsid w:val="00627D1B"/>
    <w:rPr>
      <w:rFonts w:ascii="Calibri" w:hAnsi="Calibri"/>
      <w:bCs/>
      <w:i/>
      <w:iCs/>
      <w:snapToGrid w:val="0"/>
      <w:sz w:val="24"/>
      <w:szCs w:val="24"/>
    </w:rPr>
  </w:style>
  <w:style w:type="character" w:customStyle="1" w:styleId="Heading9Char">
    <w:name w:val="Heading 9 Char"/>
    <w:link w:val="Heading9"/>
    <w:semiHidden/>
    <w:rsid w:val="00627D1B"/>
    <w:rPr>
      <w:rFonts w:ascii="Cambria" w:hAnsi="Cambria"/>
      <w:bCs/>
      <w:snapToGrid w:val="0"/>
      <w:sz w:val="22"/>
      <w:szCs w:val="22"/>
    </w:rPr>
  </w:style>
  <w:style w:type="numbering" w:customStyle="1" w:styleId="Headings0">
    <w:name w:val="Headings"/>
    <w:uiPriority w:val="99"/>
    <w:rsid w:val="00627D1B"/>
    <w:pPr>
      <w:numPr>
        <w:numId w:val="18"/>
      </w:numPr>
    </w:pPr>
  </w:style>
  <w:style w:type="numbering" w:customStyle="1" w:styleId="HEADINGS">
    <w:name w:val="HEADINGS"/>
    <w:uiPriority w:val="99"/>
    <w:rsid w:val="00627D1B"/>
    <w:pPr>
      <w:numPr>
        <w:numId w:val="19"/>
      </w:numPr>
    </w:pPr>
  </w:style>
  <w:style w:type="paragraph" w:customStyle="1" w:styleId="InsideAddress">
    <w:name w:val="Inside Address"/>
    <w:basedOn w:val="Normal"/>
    <w:rsid w:val="00627D1B"/>
    <w:pPr>
      <w:jc w:val="both"/>
    </w:pPr>
    <w:rPr>
      <w:rFonts w:ascii="Calibri" w:hAnsi="Calibri"/>
      <w:bCs/>
      <w:snapToGrid w:val="0"/>
      <w:sz w:val="22"/>
      <w:szCs w:val="22"/>
    </w:rPr>
  </w:style>
  <w:style w:type="paragraph" w:styleId="List">
    <w:name w:val="List"/>
    <w:basedOn w:val="Normal"/>
    <w:rsid w:val="00627D1B"/>
    <w:pPr>
      <w:ind w:left="360" w:hanging="360"/>
      <w:jc w:val="both"/>
    </w:pPr>
    <w:rPr>
      <w:rFonts w:ascii="Calibri" w:hAnsi="Calibri"/>
      <w:bCs/>
      <w:snapToGrid w:val="0"/>
      <w:sz w:val="22"/>
      <w:szCs w:val="22"/>
    </w:rPr>
  </w:style>
  <w:style w:type="paragraph" w:customStyle="1" w:styleId="MemoHeader">
    <w:name w:val="Memo_Header"/>
    <w:basedOn w:val="Normal"/>
    <w:link w:val="MemoHeaderChar"/>
    <w:rsid w:val="00627D1B"/>
    <w:pPr>
      <w:spacing w:before="220" w:after="220"/>
      <w:jc w:val="both"/>
    </w:pPr>
    <w:rPr>
      <w:rFonts w:ascii="Calibri" w:hAnsi="Calibri"/>
      <w:bCs/>
      <w:snapToGrid w:val="0"/>
      <w:sz w:val="22"/>
      <w:szCs w:val="22"/>
    </w:rPr>
  </w:style>
  <w:style w:type="character" w:customStyle="1" w:styleId="MemoHeaderChar">
    <w:name w:val="Memo_Header Char"/>
    <w:basedOn w:val="DefaultParagraphFont"/>
    <w:link w:val="MemoHeader"/>
    <w:rsid w:val="00627D1B"/>
    <w:rPr>
      <w:rFonts w:ascii="Calibri" w:hAnsi="Calibri"/>
      <w:bCs/>
      <w:snapToGrid w:val="0"/>
      <w:sz w:val="22"/>
      <w:szCs w:val="22"/>
    </w:rPr>
  </w:style>
  <w:style w:type="paragraph" w:customStyle="1" w:styleId="LHText">
    <w:name w:val="LH_Text"/>
    <w:basedOn w:val="Normal"/>
    <w:link w:val="LHTextChar"/>
    <w:qFormat/>
    <w:rsid w:val="00627D1B"/>
    <w:pPr>
      <w:spacing w:before="220" w:after="220"/>
      <w:ind w:firstLine="720"/>
      <w:jc w:val="both"/>
    </w:pPr>
    <w:rPr>
      <w:rFonts w:ascii="Calibri" w:hAnsi="Calibri"/>
      <w:bCs/>
      <w:snapToGrid w:val="0"/>
      <w:sz w:val="22"/>
      <w:szCs w:val="22"/>
    </w:rPr>
  </w:style>
  <w:style w:type="character" w:customStyle="1" w:styleId="LHTextChar">
    <w:name w:val="LH_Text Char"/>
    <w:basedOn w:val="DefaultParagraphFont"/>
    <w:link w:val="LHText"/>
    <w:rsid w:val="00627D1B"/>
    <w:rPr>
      <w:rFonts w:ascii="Calibri" w:hAnsi="Calibri"/>
      <w:bCs/>
      <w:snapToGrid w:val="0"/>
      <w:sz w:val="22"/>
      <w:szCs w:val="22"/>
    </w:rPr>
  </w:style>
  <w:style w:type="paragraph" w:customStyle="1" w:styleId="MemoTitle">
    <w:name w:val="Memo_Title"/>
    <w:basedOn w:val="DocumentLabel"/>
    <w:link w:val="MemoTitleChar"/>
    <w:rsid w:val="00627D1B"/>
    <w:pPr>
      <w:spacing w:before="240" w:after="240" w:line="240" w:lineRule="auto"/>
    </w:pPr>
    <w:rPr>
      <w:rFonts w:asciiTheme="minorHAnsi" w:hAnsiTheme="minorHAnsi"/>
      <w:b/>
      <w:sz w:val="24"/>
      <w:szCs w:val="32"/>
    </w:rPr>
  </w:style>
  <w:style w:type="character" w:customStyle="1" w:styleId="MemoTitleChar">
    <w:name w:val="Memo_Title Char"/>
    <w:basedOn w:val="DocumentLabelChar"/>
    <w:link w:val="MemoTitle"/>
    <w:rsid w:val="00627D1B"/>
    <w:rPr>
      <w:rFonts w:asciiTheme="minorHAnsi" w:hAnsiTheme="minorHAnsi"/>
      <w:b/>
      <w:bCs/>
      <w:snapToGrid w:val="0"/>
      <w:spacing w:val="-5"/>
      <w:kern w:val="28"/>
      <w:sz w:val="24"/>
      <w:szCs w:val="32"/>
    </w:rPr>
  </w:style>
  <w:style w:type="paragraph" w:styleId="NoSpacing">
    <w:name w:val="No Spacing"/>
    <w:uiPriority w:val="1"/>
    <w:rsid w:val="00627D1B"/>
    <w:rPr>
      <w:rFonts w:ascii="Calibri" w:hAnsi="Calibri"/>
      <w:bCs/>
      <w:snapToGrid w:val="0"/>
      <w:sz w:val="22"/>
      <w:szCs w:val="22"/>
    </w:rPr>
  </w:style>
  <w:style w:type="paragraph" w:styleId="NormalWeb">
    <w:name w:val="Normal (Web)"/>
    <w:basedOn w:val="Normal"/>
    <w:uiPriority w:val="99"/>
    <w:unhideWhenUsed/>
    <w:rsid w:val="00627D1B"/>
    <w:pPr>
      <w:spacing w:before="100" w:beforeAutospacing="1" w:after="100" w:afterAutospacing="1"/>
      <w:jc w:val="both"/>
    </w:pPr>
    <w:rPr>
      <w:rFonts w:ascii="Calibri" w:hAnsi="Calibri"/>
    </w:rPr>
  </w:style>
  <w:style w:type="paragraph" w:customStyle="1" w:styleId="Normalreport">
    <w:name w:val="Normal report"/>
    <w:basedOn w:val="Normal"/>
    <w:autoRedefine/>
    <w:rsid w:val="00627D1B"/>
    <w:pPr>
      <w:jc w:val="center"/>
    </w:pPr>
    <w:rPr>
      <w:rFonts w:ascii="Times New Roman Bold" w:hAnsi="Times New Roman Bold"/>
      <w:b/>
      <w:sz w:val="22"/>
      <w:szCs w:val="22"/>
    </w:rPr>
  </w:style>
  <w:style w:type="character" w:customStyle="1" w:styleId="number">
    <w:name w:val="number"/>
    <w:basedOn w:val="DefaultParagraphFont"/>
    <w:rsid w:val="00627D1B"/>
  </w:style>
  <w:style w:type="paragraph" w:customStyle="1" w:styleId="NumberedList">
    <w:name w:val="Numbered List"/>
    <w:basedOn w:val="ListParagraph"/>
    <w:link w:val="NumberedListChar"/>
    <w:rsid w:val="00627D1B"/>
    <w:pPr>
      <w:numPr>
        <w:numId w:val="29"/>
      </w:numPr>
    </w:pPr>
  </w:style>
  <w:style w:type="character" w:customStyle="1" w:styleId="NumberedListChar">
    <w:name w:val="Numbered List Char"/>
    <w:basedOn w:val="ListParagraphChar"/>
    <w:link w:val="NumberedList"/>
    <w:rsid w:val="00627D1B"/>
    <w:rPr>
      <w:rFonts w:ascii="Calibri" w:hAnsi="Calibri"/>
      <w:bCs/>
      <w:snapToGrid w:val="0"/>
      <w:sz w:val="22"/>
      <w:szCs w:val="22"/>
    </w:rPr>
  </w:style>
  <w:style w:type="paragraph" w:customStyle="1" w:styleId="Photograph">
    <w:name w:val="Photograph"/>
    <w:basedOn w:val="Figure"/>
    <w:link w:val="PhotographChar"/>
    <w:autoRedefine/>
    <w:qFormat/>
    <w:rsid w:val="00627D1B"/>
  </w:style>
  <w:style w:type="character" w:customStyle="1" w:styleId="PhotographChar">
    <w:name w:val="Photograph Char"/>
    <w:basedOn w:val="FigureChar"/>
    <w:link w:val="Photograph"/>
    <w:rsid w:val="00627D1B"/>
    <w:rPr>
      <w:rFonts w:ascii="Calibri" w:hAnsi="Calibri"/>
      <w:b/>
      <w:bCs/>
      <w:snapToGrid w:val="0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627D1B"/>
    <w:rPr>
      <w:color w:val="808080"/>
    </w:rPr>
  </w:style>
  <w:style w:type="paragraph" w:customStyle="1" w:styleId="Reference">
    <w:name w:val="Reference"/>
    <w:basedOn w:val="Normal"/>
    <w:rsid w:val="00627D1B"/>
    <w:pPr>
      <w:ind w:left="720" w:hanging="720"/>
      <w:jc w:val="both"/>
    </w:pPr>
    <w:rPr>
      <w:rFonts w:ascii="Calibri" w:hAnsi="Calibri"/>
      <w:sz w:val="22"/>
    </w:rPr>
  </w:style>
  <w:style w:type="paragraph" w:customStyle="1" w:styleId="ReferenceText">
    <w:name w:val="Reference (Text)"/>
    <w:autoRedefine/>
    <w:rsid w:val="00627D1B"/>
    <w:pPr>
      <w:keepLines/>
      <w:tabs>
        <w:tab w:val="left" w:pos="-1080"/>
        <w:tab w:val="left" w:pos="-360"/>
      </w:tabs>
      <w:spacing w:after="240"/>
      <w:ind w:left="720" w:hanging="720"/>
      <w:jc w:val="both"/>
    </w:pPr>
    <w:rPr>
      <w:sz w:val="22"/>
      <w:szCs w:val="22"/>
    </w:rPr>
  </w:style>
  <w:style w:type="paragraph" w:customStyle="1" w:styleId="ReferenceLine">
    <w:name w:val="Reference Line"/>
    <w:basedOn w:val="BodyText"/>
    <w:rsid w:val="00627D1B"/>
  </w:style>
  <w:style w:type="paragraph" w:customStyle="1" w:styleId="RptBullet">
    <w:name w:val="Rpt_Bullet"/>
    <w:link w:val="RptBulletChar"/>
    <w:qFormat/>
    <w:rsid w:val="00627D1B"/>
    <w:pPr>
      <w:numPr>
        <w:numId w:val="28"/>
      </w:numPr>
    </w:pPr>
    <w:rPr>
      <w:rFonts w:ascii="Calibri" w:hAnsi="Calibri"/>
      <w:bCs/>
      <w:snapToGrid w:val="0"/>
      <w:sz w:val="22"/>
      <w:szCs w:val="22"/>
    </w:rPr>
  </w:style>
  <w:style w:type="character" w:customStyle="1" w:styleId="RptBulletChar">
    <w:name w:val="Rpt_Bullet Char"/>
    <w:basedOn w:val="ListParagraphChar"/>
    <w:link w:val="RptBullet"/>
    <w:rsid w:val="00627D1B"/>
    <w:rPr>
      <w:rFonts w:ascii="Calibri" w:hAnsi="Calibri"/>
      <w:bCs/>
      <w:snapToGrid w:val="0"/>
      <w:sz w:val="22"/>
      <w:szCs w:val="22"/>
    </w:rPr>
  </w:style>
  <w:style w:type="paragraph" w:customStyle="1" w:styleId="RptHeading1">
    <w:name w:val="Rpt_Heading_1"/>
    <w:basedOn w:val="Heading1"/>
    <w:next w:val="Normal"/>
    <w:link w:val="RptHeading1Char"/>
    <w:autoRedefine/>
    <w:qFormat/>
    <w:rsid w:val="00627D1B"/>
    <w:pPr>
      <w:spacing w:before="220" w:after="220"/>
    </w:pPr>
  </w:style>
  <w:style w:type="character" w:customStyle="1" w:styleId="RptHeading1Char">
    <w:name w:val="Rpt_Heading_1 Char"/>
    <w:basedOn w:val="Heading1Char"/>
    <w:link w:val="RptHeading1"/>
    <w:rsid w:val="00627D1B"/>
    <w:rPr>
      <w:rFonts w:asciiTheme="minorHAnsi" w:hAnsiTheme="minorHAnsi"/>
      <w:b/>
      <w:bCs/>
      <w:caps/>
      <w:snapToGrid w:val="0"/>
      <w:kern w:val="32"/>
      <w:sz w:val="22"/>
      <w:szCs w:val="32"/>
    </w:rPr>
  </w:style>
  <w:style w:type="paragraph" w:customStyle="1" w:styleId="RptHeading2">
    <w:name w:val="Rpt_Heading_2"/>
    <w:next w:val="Normal"/>
    <w:link w:val="RptHeading2Char"/>
    <w:autoRedefine/>
    <w:qFormat/>
    <w:rsid w:val="00627D1B"/>
    <w:pPr>
      <w:numPr>
        <w:ilvl w:val="1"/>
        <w:numId w:val="32"/>
      </w:numPr>
      <w:spacing w:before="220" w:after="220"/>
    </w:pPr>
    <w:rPr>
      <w:rFonts w:ascii="Calibri" w:hAnsi="Calibri"/>
      <w:bCs/>
      <w:snapToGrid w:val="0"/>
      <w:sz w:val="22"/>
    </w:rPr>
  </w:style>
  <w:style w:type="character" w:customStyle="1" w:styleId="RptHeading2Char">
    <w:name w:val="Rpt_Heading_2 Char"/>
    <w:basedOn w:val="Heading2Char"/>
    <w:link w:val="RptHeading2"/>
    <w:rsid w:val="00627D1B"/>
    <w:rPr>
      <w:rFonts w:ascii="Calibri" w:hAnsi="Calibri"/>
      <w:b w:val="0"/>
      <w:bCs/>
      <w:snapToGrid w:val="0"/>
      <w:sz w:val="22"/>
    </w:rPr>
  </w:style>
  <w:style w:type="paragraph" w:customStyle="1" w:styleId="RptHeading3">
    <w:name w:val="Rpt_Heading_3"/>
    <w:basedOn w:val="Heading3"/>
    <w:next w:val="Normal"/>
    <w:link w:val="RptHeading3Char"/>
    <w:qFormat/>
    <w:rsid w:val="00627D1B"/>
    <w:pPr>
      <w:spacing w:before="220" w:after="220"/>
      <w:ind w:left="734" w:hanging="547"/>
      <w:jc w:val="left"/>
    </w:pPr>
  </w:style>
  <w:style w:type="character" w:customStyle="1" w:styleId="RptHeading3Char">
    <w:name w:val="Rpt_Heading_3 Char"/>
    <w:basedOn w:val="Heading3Char"/>
    <w:link w:val="RptHeading3"/>
    <w:rsid w:val="00627D1B"/>
    <w:rPr>
      <w:rFonts w:ascii="Calibri" w:hAnsi="Calibri"/>
      <w:i/>
      <w:snapToGrid w:val="0"/>
      <w:sz w:val="22"/>
      <w:szCs w:val="22"/>
    </w:rPr>
  </w:style>
  <w:style w:type="paragraph" w:customStyle="1" w:styleId="RptHeading4">
    <w:name w:val="Rpt_Heading_4"/>
    <w:basedOn w:val="Heading4"/>
    <w:next w:val="Normal"/>
    <w:link w:val="RptHeading4Char"/>
    <w:autoRedefine/>
    <w:qFormat/>
    <w:rsid w:val="00627D1B"/>
    <w:pPr>
      <w:spacing w:before="220" w:after="220"/>
      <w:ind w:left="432" w:hanging="72"/>
      <w:jc w:val="left"/>
    </w:pPr>
  </w:style>
  <w:style w:type="character" w:customStyle="1" w:styleId="RptHeading4Char">
    <w:name w:val="Rpt_Heading_4 Char"/>
    <w:basedOn w:val="Heading4Char"/>
    <w:link w:val="RptHeading4"/>
    <w:rsid w:val="00627D1B"/>
    <w:rPr>
      <w:rFonts w:asciiTheme="minorHAnsi" w:hAnsiTheme="minorHAnsi"/>
      <w:bCs/>
      <w:snapToGrid w:val="0"/>
      <w:sz w:val="22"/>
      <w:szCs w:val="28"/>
      <w:u w:val="single"/>
    </w:rPr>
  </w:style>
  <w:style w:type="paragraph" w:customStyle="1" w:styleId="RptHeading5">
    <w:name w:val="Rpt_Heading_5"/>
    <w:basedOn w:val="Heading5"/>
    <w:next w:val="Normal"/>
    <w:link w:val="RptHeading5Char"/>
    <w:autoRedefine/>
    <w:qFormat/>
    <w:rsid w:val="00627D1B"/>
    <w:pPr>
      <w:spacing w:before="220" w:after="220"/>
      <w:ind w:left="1267" w:hanging="907"/>
    </w:pPr>
  </w:style>
  <w:style w:type="character" w:customStyle="1" w:styleId="RptHeading5Char">
    <w:name w:val="Rpt_Heading_5 Char"/>
    <w:basedOn w:val="Heading5Char"/>
    <w:link w:val="RptHeading5"/>
    <w:rsid w:val="00627D1B"/>
    <w:rPr>
      <w:rFonts w:ascii="Calibri" w:hAnsi="Calibri"/>
      <w:bCs/>
      <w:i/>
      <w:iCs/>
      <w:snapToGrid w:val="0"/>
      <w:sz w:val="22"/>
      <w:szCs w:val="26"/>
      <w:u w:val="single"/>
    </w:rPr>
  </w:style>
  <w:style w:type="paragraph" w:customStyle="1" w:styleId="RptNumberList">
    <w:name w:val="Rpt_NumberList"/>
    <w:basedOn w:val="NumberedList"/>
    <w:link w:val="RptNumberListChar"/>
    <w:qFormat/>
    <w:rsid w:val="00627D1B"/>
    <w:pPr>
      <w:ind w:left="1080"/>
    </w:pPr>
  </w:style>
  <w:style w:type="character" w:customStyle="1" w:styleId="RptNumberListChar">
    <w:name w:val="Rpt_NumberList Char"/>
    <w:basedOn w:val="NumberedListChar"/>
    <w:link w:val="RptNumberList"/>
    <w:rsid w:val="00627D1B"/>
    <w:rPr>
      <w:rFonts w:ascii="Calibri" w:hAnsi="Calibri"/>
      <w:bCs/>
      <w:snapToGrid w:val="0"/>
      <w:sz w:val="22"/>
      <w:szCs w:val="22"/>
    </w:rPr>
  </w:style>
  <w:style w:type="paragraph" w:customStyle="1" w:styleId="RptSubBullet1">
    <w:name w:val="Rpt_SubBullet_1"/>
    <w:basedOn w:val="RptBullet"/>
    <w:link w:val="RptSubBullet1Char"/>
    <w:qFormat/>
    <w:rsid w:val="00627D1B"/>
    <w:pPr>
      <w:numPr>
        <w:ilvl w:val="1"/>
      </w:numPr>
    </w:pPr>
  </w:style>
  <w:style w:type="character" w:customStyle="1" w:styleId="RptSubBullet1Char">
    <w:name w:val="Rpt_SubBullet_1 Char"/>
    <w:basedOn w:val="ListParagraphChar"/>
    <w:link w:val="RptSubBullet1"/>
    <w:rsid w:val="00627D1B"/>
    <w:rPr>
      <w:rFonts w:ascii="Calibri" w:hAnsi="Calibri"/>
      <w:bCs/>
      <w:snapToGrid w:val="0"/>
      <w:sz w:val="22"/>
      <w:szCs w:val="22"/>
    </w:rPr>
  </w:style>
  <w:style w:type="paragraph" w:customStyle="1" w:styleId="RptSubNumber">
    <w:name w:val="Rpt_SubNumber"/>
    <w:basedOn w:val="RptNumberList"/>
    <w:link w:val="RptSubNumberChar"/>
    <w:qFormat/>
    <w:rsid w:val="00627D1B"/>
    <w:pPr>
      <w:numPr>
        <w:ilvl w:val="1"/>
      </w:numPr>
    </w:pPr>
  </w:style>
  <w:style w:type="character" w:customStyle="1" w:styleId="RptSubNumberChar">
    <w:name w:val="Rpt_SubNumber Char"/>
    <w:basedOn w:val="RptNumberListChar"/>
    <w:link w:val="RptSubNumber"/>
    <w:rsid w:val="00627D1B"/>
    <w:rPr>
      <w:rFonts w:ascii="Calibri" w:hAnsi="Calibri"/>
      <w:bCs/>
      <w:snapToGrid w:val="0"/>
      <w:sz w:val="22"/>
      <w:szCs w:val="22"/>
    </w:rPr>
  </w:style>
  <w:style w:type="paragraph" w:customStyle="1" w:styleId="RptText">
    <w:name w:val="Rpt_Text"/>
    <w:link w:val="RptTextChar"/>
    <w:autoRedefine/>
    <w:qFormat/>
    <w:rsid w:val="00627D1B"/>
    <w:pPr>
      <w:spacing w:before="220" w:after="220"/>
      <w:ind w:firstLine="720"/>
      <w:jc w:val="both"/>
    </w:pPr>
    <w:rPr>
      <w:rFonts w:ascii="Calibri" w:hAnsi="Calibri"/>
      <w:bCs/>
      <w:snapToGrid w:val="0"/>
      <w:sz w:val="22"/>
      <w:szCs w:val="22"/>
    </w:rPr>
  </w:style>
  <w:style w:type="character" w:customStyle="1" w:styleId="RptTextChar">
    <w:name w:val="Rpt_Text Char"/>
    <w:basedOn w:val="DefaultParagraphFont"/>
    <w:link w:val="RptText"/>
    <w:rsid w:val="00627D1B"/>
    <w:rPr>
      <w:rFonts w:ascii="Calibri" w:hAnsi="Calibri"/>
      <w:bCs/>
      <w:snapToGrid w:val="0"/>
      <w:sz w:val="22"/>
      <w:szCs w:val="22"/>
    </w:rPr>
  </w:style>
  <w:style w:type="character" w:customStyle="1" w:styleId="st1">
    <w:name w:val="st1"/>
    <w:rsid w:val="00627D1B"/>
  </w:style>
  <w:style w:type="paragraph" w:customStyle="1" w:styleId="Style11ptCentered">
    <w:name w:val="Style 11 pt Centered"/>
    <w:rsid w:val="00627D1B"/>
    <w:pPr>
      <w:jc w:val="center"/>
    </w:pPr>
    <w:rPr>
      <w:bCs/>
      <w:snapToGrid w:val="0"/>
      <w:sz w:val="22"/>
    </w:rPr>
  </w:style>
  <w:style w:type="paragraph" w:customStyle="1" w:styleId="StyleBodyTextIndentJustifiedLeft0Firstline05A">
    <w:name w:val="Style Body Text Indent + Justified Left:  0&quot; First line:  0.5&quot; A..."/>
    <w:basedOn w:val="BodyTextIndent"/>
    <w:rsid w:val="00627D1B"/>
    <w:pPr>
      <w:spacing w:after="320" w:line="360" w:lineRule="auto"/>
      <w:ind w:left="0" w:firstLine="720"/>
    </w:pPr>
    <w:rPr>
      <w:bCs w:val="0"/>
      <w:szCs w:val="20"/>
    </w:rPr>
  </w:style>
  <w:style w:type="numbering" w:customStyle="1" w:styleId="StyleBulletedLatinCourierNewLeft1Hanging025">
    <w:name w:val="Style Bulleted (Latin) Courier New Left:  1&quot; Hanging:  0.25&quot;"/>
    <w:basedOn w:val="NoList"/>
    <w:rsid w:val="00627D1B"/>
    <w:pPr>
      <w:numPr>
        <w:numId w:val="30"/>
      </w:numPr>
    </w:pPr>
  </w:style>
  <w:style w:type="numbering" w:customStyle="1" w:styleId="StyleBulletedSymbolsymbolLeft05Hanging025">
    <w:name w:val="Style Bulleted Symbol (symbol) Left:  0.5&quot; Hanging:  0.25&quot;"/>
    <w:basedOn w:val="NoList"/>
    <w:rsid w:val="00627D1B"/>
    <w:pPr>
      <w:numPr>
        <w:numId w:val="31"/>
      </w:numPr>
    </w:pPr>
  </w:style>
  <w:style w:type="paragraph" w:customStyle="1" w:styleId="StyleFigureAfter12pt">
    <w:name w:val="Style Figure + After:  12 pt"/>
    <w:basedOn w:val="Figure"/>
    <w:rsid w:val="00627D1B"/>
    <w:pPr>
      <w:spacing w:after="320"/>
    </w:pPr>
    <w:rPr>
      <w:bCs w:val="0"/>
      <w:szCs w:val="20"/>
    </w:rPr>
  </w:style>
  <w:style w:type="paragraph" w:customStyle="1" w:styleId="StyleHeading1After12pt">
    <w:name w:val="Style Heading 1 + After:  12 pt"/>
    <w:basedOn w:val="Normal"/>
    <w:rsid w:val="00627D1B"/>
    <w:pPr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Heading1After12pt1">
    <w:name w:val="Style Heading 1 + After:  12 pt1"/>
    <w:basedOn w:val="Heading1"/>
    <w:rsid w:val="00627D1B"/>
    <w:rPr>
      <w:szCs w:val="20"/>
    </w:rPr>
  </w:style>
  <w:style w:type="paragraph" w:customStyle="1" w:styleId="StyleHeading1JustifiedAfter12ptLinespacing15lines">
    <w:name w:val="Style Heading 1 + Justified After:  12 pt Line spacing:  1.5 lines"/>
    <w:basedOn w:val="Normal"/>
    <w:rsid w:val="00627D1B"/>
    <w:pPr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Heading1JustifiedAfter12ptLinespacing15lines1">
    <w:name w:val="Style Heading 1 + Justified After:  12 pt Line spacing:  1.5 lines1"/>
    <w:basedOn w:val="Normal"/>
    <w:rsid w:val="00627D1B"/>
    <w:pPr>
      <w:spacing w:after="240" w:line="360" w:lineRule="auto"/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Heading1JustifiedAfter12ptLinespacing15lines2">
    <w:name w:val="Style Heading 1 + Justified After:  12 pt Line spacing:  1.5 lines2"/>
    <w:basedOn w:val="Normal"/>
    <w:rsid w:val="00627D1B"/>
    <w:pPr>
      <w:spacing w:line="360" w:lineRule="auto"/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Heading1JustifiedAfter12ptLinespacing15lines3">
    <w:name w:val="Style Heading 1 + Justified After:  12 pt Line spacing:  1.5 lines3"/>
    <w:basedOn w:val="Normal"/>
    <w:rsid w:val="00627D1B"/>
    <w:pPr>
      <w:spacing w:line="360" w:lineRule="auto"/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Heading1JustifiedAfter12ptLinespacing15lines4">
    <w:name w:val="Style Heading 1 + Justified After:  12 pt Line spacing:  1.5 lines4"/>
    <w:basedOn w:val="Normal"/>
    <w:rsid w:val="00627D1B"/>
    <w:pPr>
      <w:spacing w:after="360" w:line="360" w:lineRule="auto"/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Heading1JustifiedAfter12ptLinespacing15lines5">
    <w:name w:val="Style Heading 1 + Justified After:  12 pt Line spacing:  1.5 lines5"/>
    <w:basedOn w:val="Normal"/>
    <w:rsid w:val="00627D1B"/>
    <w:pPr>
      <w:spacing w:after="360" w:line="360" w:lineRule="auto"/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Heading1JustifiedAfter12ptLinespacing15lines6">
    <w:name w:val="Style Heading 1 + Justified After:  12 pt Line spacing:  1.5 lines6"/>
    <w:basedOn w:val="Normal"/>
    <w:rsid w:val="00627D1B"/>
    <w:pPr>
      <w:spacing w:line="360" w:lineRule="auto"/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Heading1JustifiedAfter12ptLinespacing15lines7">
    <w:name w:val="Style Heading 1 + Justified After:  12 pt Line spacing:  1.5 lines7"/>
    <w:basedOn w:val="Normal"/>
    <w:rsid w:val="00627D1B"/>
    <w:pPr>
      <w:spacing w:after="320" w:line="360" w:lineRule="auto"/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Heading1JustifiedLeft0Firstline0After12">
    <w:name w:val="Style Heading 1 + Justified Left:  0&quot; First line:  0&quot; After:  12..."/>
    <w:basedOn w:val="Normal"/>
    <w:rsid w:val="00627D1B"/>
    <w:pPr>
      <w:spacing w:line="360" w:lineRule="auto"/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Heading1JustifiedLeft0Firstline0After121">
    <w:name w:val="Style Heading 1 + Justified Left:  0&quot; First line:  0&quot; After:  12...1"/>
    <w:basedOn w:val="Normal"/>
    <w:rsid w:val="00627D1B"/>
    <w:pPr>
      <w:spacing w:after="360" w:line="360" w:lineRule="auto"/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Heading1JustifiedLeft0Firstline0After122">
    <w:name w:val="Style Heading 1 + Justified Left:  0&quot; First line:  0&quot; After:  12...2"/>
    <w:basedOn w:val="Normal"/>
    <w:rsid w:val="00627D1B"/>
    <w:pPr>
      <w:spacing w:after="320" w:line="360" w:lineRule="auto"/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Heading2After12pt">
    <w:name w:val="Style Heading 2 + After:  12 pt"/>
    <w:basedOn w:val="Heading2"/>
    <w:rsid w:val="00627D1B"/>
    <w:pPr>
      <w:ind w:left="720"/>
    </w:pPr>
  </w:style>
  <w:style w:type="paragraph" w:customStyle="1" w:styleId="StyleHeading2After12pt1">
    <w:name w:val="Style Heading 2 + After:  12 pt1"/>
    <w:basedOn w:val="Heading2"/>
    <w:rsid w:val="00627D1B"/>
    <w:pPr>
      <w:ind w:left="720"/>
    </w:pPr>
  </w:style>
  <w:style w:type="paragraph" w:customStyle="1" w:styleId="StyleHeading2Left05Firstline0After12pt">
    <w:name w:val="Style Heading 2 + Left:  0.5&quot; First line:  0&quot; After:  12 pt"/>
    <w:basedOn w:val="Heading2"/>
    <w:rsid w:val="00627D1B"/>
    <w:pPr>
      <w:ind w:left="720"/>
    </w:pPr>
  </w:style>
  <w:style w:type="paragraph" w:customStyle="1" w:styleId="StyleHeading2Left05Firstline0After12pt1">
    <w:name w:val="Style Heading 2 + Left:  0.5&quot; First line:  0&quot; After:  12 pt1"/>
    <w:basedOn w:val="Heading2"/>
    <w:rsid w:val="00627D1B"/>
    <w:pPr>
      <w:ind w:left="720"/>
    </w:pPr>
  </w:style>
  <w:style w:type="paragraph" w:customStyle="1" w:styleId="StyleJustifiedFirstline05After12ptLinespacing1">
    <w:name w:val="Style Justified First line:  0.5&quot; After:  12 pt Line spacing:  1..."/>
    <w:basedOn w:val="Normal"/>
    <w:rsid w:val="00627D1B"/>
    <w:pPr>
      <w:spacing w:after="320" w:line="360" w:lineRule="auto"/>
      <w:ind w:firstLine="720"/>
      <w:jc w:val="both"/>
    </w:pPr>
    <w:rPr>
      <w:rFonts w:ascii="Calibri" w:hAnsi="Calibri"/>
      <w:snapToGrid w:val="0"/>
      <w:sz w:val="22"/>
      <w:szCs w:val="20"/>
    </w:rPr>
  </w:style>
  <w:style w:type="paragraph" w:customStyle="1" w:styleId="StyleStyleBodyTextIndentJustifiedLeft0Firstline05">
    <w:name w:val="Style Style Body Text Indent + Justified Left:  0&quot; First line:  0.5..."/>
    <w:basedOn w:val="StyleBodyTextIndentJustifiedLeft0Firstline05A"/>
    <w:rsid w:val="00627D1B"/>
  </w:style>
  <w:style w:type="paragraph" w:customStyle="1" w:styleId="StyleStyleHeading1JustifiedAfter12ptLinespacing15">
    <w:name w:val="Style Style Heading 1 + Justified After:  12 pt Line spacing:  1.5 ..."/>
    <w:basedOn w:val="StyleHeading1JustifiedAfter12ptLinespacing15lines7"/>
    <w:rsid w:val="00627D1B"/>
  </w:style>
  <w:style w:type="paragraph" w:customStyle="1" w:styleId="StyleStyleHeading2After12ptAfter12pt">
    <w:name w:val="Style Style Heading 2 + After:  12 pt + After:  12 pt"/>
    <w:basedOn w:val="StyleHeading2After12pt"/>
    <w:rsid w:val="00627D1B"/>
  </w:style>
  <w:style w:type="paragraph" w:customStyle="1" w:styleId="StyleStyleJustifiedFirstline05After12ptLinespacing">
    <w:name w:val="Style Style Justified First line:  0.5&quot; After:  12 pt Line spacing:..."/>
    <w:basedOn w:val="StyleJustifiedFirstline05After12ptLinespacing1"/>
    <w:rsid w:val="00627D1B"/>
  </w:style>
  <w:style w:type="paragraph" w:customStyle="1" w:styleId="Style4">
    <w:name w:val="Style4"/>
    <w:basedOn w:val="Normal"/>
    <w:rsid w:val="00627D1B"/>
    <w:pPr>
      <w:tabs>
        <w:tab w:val="left" w:pos="-1080"/>
      </w:tabs>
      <w:autoSpaceDE w:val="0"/>
      <w:autoSpaceDN w:val="0"/>
      <w:adjustRightInd w:val="0"/>
      <w:spacing w:line="360" w:lineRule="auto"/>
      <w:jc w:val="center"/>
    </w:pPr>
    <w:rPr>
      <w:rFonts w:ascii="Tahoma" w:hAnsi="Tahoma" w:cs="Tahoma"/>
    </w:rPr>
  </w:style>
  <w:style w:type="paragraph" w:customStyle="1" w:styleId="Style5">
    <w:name w:val="Style5"/>
    <w:basedOn w:val="Normal"/>
    <w:rsid w:val="00627D1B"/>
    <w:pPr>
      <w:widowControl w:val="0"/>
      <w:autoSpaceDE w:val="0"/>
      <w:autoSpaceDN w:val="0"/>
      <w:adjustRightInd w:val="0"/>
      <w:spacing w:line="120" w:lineRule="exact"/>
      <w:jc w:val="center"/>
    </w:pPr>
    <w:rPr>
      <w:rFonts w:ascii="Tahoma" w:hAnsi="Tahoma" w:cs="Tahoma"/>
    </w:rPr>
  </w:style>
  <w:style w:type="character" w:styleId="SubtleEmphasis">
    <w:name w:val="Subtle Emphasis"/>
    <w:basedOn w:val="DefaultParagraphFont"/>
    <w:uiPriority w:val="19"/>
    <w:rsid w:val="00627D1B"/>
    <w:rPr>
      <w:i/>
      <w:iCs/>
      <w:color w:val="404040" w:themeColor="text1" w:themeTint="BF"/>
    </w:rPr>
  </w:style>
  <w:style w:type="paragraph" w:customStyle="1" w:styleId="table">
    <w:name w:val="table"/>
    <w:next w:val="Normal"/>
    <w:link w:val="tableChar"/>
    <w:rsid w:val="00627D1B"/>
    <w:pPr>
      <w:spacing w:line="360" w:lineRule="auto"/>
      <w:jc w:val="center"/>
    </w:pPr>
    <w:rPr>
      <w:rFonts w:asciiTheme="minorHAnsi" w:hAnsiTheme="minorHAnsi"/>
      <w:bCs/>
      <w:snapToGrid w:val="0"/>
      <w:sz w:val="22"/>
      <w:szCs w:val="22"/>
    </w:rPr>
  </w:style>
  <w:style w:type="character" w:customStyle="1" w:styleId="tableChar">
    <w:name w:val="table Char"/>
    <w:basedOn w:val="DefaultParagraphFont"/>
    <w:link w:val="table"/>
    <w:rsid w:val="00627D1B"/>
    <w:rPr>
      <w:rFonts w:asciiTheme="minorHAnsi" w:hAnsiTheme="minorHAnsi"/>
      <w:bCs/>
      <w:snapToGrid w:val="0"/>
      <w:sz w:val="22"/>
      <w:szCs w:val="22"/>
    </w:rPr>
  </w:style>
  <w:style w:type="paragraph" w:customStyle="1" w:styleId="Table0">
    <w:name w:val="Table"/>
    <w:basedOn w:val="table"/>
    <w:link w:val="TableChar0"/>
    <w:qFormat/>
    <w:rsid w:val="00627D1B"/>
    <w:rPr>
      <w:b/>
    </w:rPr>
  </w:style>
  <w:style w:type="character" w:customStyle="1" w:styleId="TableChar0">
    <w:name w:val="Table Char"/>
    <w:basedOn w:val="tableChar"/>
    <w:link w:val="Table0"/>
    <w:rsid w:val="00627D1B"/>
    <w:rPr>
      <w:rFonts w:asciiTheme="minorHAnsi" w:hAnsiTheme="minorHAnsi"/>
      <w:b/>
      <w:bCs/>
      <w:snapToGrid w:val="0"/>
      <w:sz w:val="22"/>
      <w:szCs w:val="22"/>
    </w:rPr>
  </w:style>
  <w:style w:type="table" w:styleId="TableGrid">
    <w:name w:val="Table Grid"/>
    <w:basedOn w:val="TableNormal"/>
    <w:uiPriority w:val="59"/>
    <w:rsid w:val="00627D1B"/>
    <w:rPr>
      <w:bCs/>
      <w:snapToGrid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D1B"/>
    <w:pPr>
      <w:jc w:val="both"/>
    </w:pPr>
    <w:rPr>
      <w:rFonts w:ascii="Calibri" w:hAnsi="Calibri"/>
      <w:bCs/>
      <w:snapToGrid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rsid w:val="00627D1B"/>
    <w:pPr>
      <w:spacing w:line="360" w:lineRule="auto"/>
      <w:ind w:left="480" w:hanging="480"/>
      <w:jc w:val="both"/>
    </w:pPr>
    <w:rPr>
      <w:rFonts w:ascii="Calibri" w:hAnsi="Calibri"/>
      <w:bCs/>
      <w:snapToGrid w:val="0"/>
      <w:sz w:val="22"/>
      <w:szCs w:val="22"/>
    </w:rPr>
  </w:style>
  <w:style w:type="paragraph" w:customStyle="1" w:styleId="TaylorNormal">
    <w:name w:val="Taylor Normal"/>
    <w:basedOn w:val="Normal"/>
    <w:rsid w:val="00627D1B"/>
    <w:pPr>
      <w:spacing w:after="240" w:line="360" w:lineRule="auto"/>
      <w:ind w:firstLine="720"/>
      <w:jc w:val="both"/>
    </w:pPr>
    <w:rPr>
      <w:rFonts w:ascii="Calibri" w:hAnsi="Calibri"/>
      <w:sz w:val="22"/>
      <w:szCs w:val="20"/>
    </w:rPr>
  </w:style>
  <w:style w:type="character" w:customStyle="1" w:styleId="text">
    <w:name w:val="text"/>
    <w:basedOn w:val="DefaultParagraphFont"/>
    <w:rsid w:val="00627D1B"/>
  </w:style>
  <w:style w:type="paragraph" w:styleId="Title">
    <w:name w:val="Title"/>
    <w:basedOn w:val="Normal"/>
    <w:link w:val="TitleChar"/>
    <w:uiPriority w:val="10"/>
    <w:qFormat/>
    <w:rsid w:val="00627D1B"/>
    <w:pPr>
      <w:spacing w:line="360" w:lineRule="auto"/>
      <w:jc w:val="center"/>
    </w:pPr>
    <w:rPr>
      <w:rFonts w:ascii="Calibri" w:hAnsi="Calibri"/>
      <w:b/>
      <w:snapToGrid w:val="0"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627D1B"/>
    <w:rPr>
      <w:rFonts w:ascii="Calibri" w:hAnsi="Calibri"/>
      <w:b/>
      <w:snapToGrid w:val="0"/>
      <w:sz w:val="22"/>
      <w:szCs w:val="22"/>
    </w:rPr>
  </w:style>
  <w:style w:type="paragraph" w:styleId="TOC1">
    <w:name w:val="toc 1"/>
    <w:basedOn w:val="Normal"/>
    <w:next w:val="Normal"/>
    <w:autoRedefine/>
    <w:uiPriority w:val="39"/>
    <w:rsid w:val="00627D1B"/>
    <w:pPr>
      <w:tabs>
        <w:tab w:val="left" w:pos="360"/>
        <w:tab w:val="right" w:leader="dot" w:pos="9360"/>
      </w:tabs>
      <w:spacing w:line="360" w:lineRule="auto"/>
      <w:jc w:val="center"/>
    </w:pPr>
    <w:rPr>
      <w:rFonts w:ascii="Calibri" w:hAnsi="Calibri"/>
      <w:b/>
      <w:bCs/>
      <w:caps/>
      <w:snapToGrid w:val="0"/>
      <w:sz w:val="22"/>
      <w:szCs w:val="22"/>
    </w:rPr>
  </w:style>
  <w:style w:type="paragraph" w:styleId="TOC2">
    <w:name w:val="toc 2"/>
    <w:basedOn w:val="Normal"/>
    <w:next w:val="Normal"/>
    <w:autoRedefine/>
    <w:uiPriority w:val="39"/>
    <w:rsid w:val="00627D1B"/>
    <w:pPr>
      <w:tabs>
        <w:tab w:val="left" w:pos="720"/>
        <w:tab w:val="right" w:leader="dot" w:pos="9360"/>
      </w:tabs>
      <w:spacing w:line="360" w:lineRule="auto"/>
      <w:ind w:left="360"/>
      <w:jc w:val="both"/>
    </w:pPr>
    <w:rPr>
      <w:rFonts w:ascii="Calibri" w:hAnsi="Calibri"/>
      <w:bCs/>
      <w:noProof/>
      <w:snapToGrid w:val="0"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627D1B"/>
    <w:pPr>
      <w:tabs>
        <w:tab w:val="left" w:pos="1760"/>
        <w:tab w:val="right" w:leader="dot" w:pos="9360"/>
      </w:tabs>
      <w:spacing w:line="360" w:lineRule="auto"/>
      <w:ind w:left="1080"/>
      <w:jc w:val="both"/>
    </w:pPr>
    <w:rPr>
      <w:rFonts w:ascii="Calibri" w:hAnsi="Calibri"/>
      <w:bCs/>
      <w:snapToGrid w:val="0"/>
      <w:sz w:val="22"/>
      <w:szCs w:val="22"/>
    </w:rPr>
  </w:style>
  <w:style w:type="paragraph" w:styleId="TOC4">
    <w:name w:val="toc 4"/>
    <w:basedOn w:val="Normal"/>
    <w:next w:val="Normal"/>
    <w:autoRedefine/>
    <w:uiPriority w:val="39"/>
    <w:rsid w:val="00627D1B"/>
    <w:pPr>
      <w:spacing w:line="360" w:lineRule="auto"/>
      <w:ind w:left="1080"/>
      <w:jc w:val="both"/>
    </w:pPr>
    <w:rPr>
      <w:rFonts w:ascii="Calibri" w:hAnsi="Calibri"/>
      <w:bCs/>
      <w:snapToGrid w:val="0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27D1B"/>
    <w:pPr>
      <w:tabs>
        <w:tab w:val="left" w:pos="1440"/>
        <w:tab w:val="right" w:leader="dot" w:pos="9360"/>
      </w:tabs>
      <w:spacing w:after="100" w:line="259" w:lineRule="auto"/>
      <w:ind w:left="1080"/>
      <w:jc w:val="both"/>
    </w:pPr>
    <w:rPr>
      <w:rFonts w:asciiTheme="minorHAnsi" w:eastAsiaTheme="minorEastAsia" w:hAnsiTheme="minorHAnsi" w:cstheme="minorBidi"/>
      <w:bCs/>
      <w:snapToGrid w:val="0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27D1B"/>
    <w:pPr>
      <w:spacing w:after="100" w:line="259" w:lineRule="auto"/>
      <w:ind w:left="1100"/>
      <w:jc w:val="both"/>
    </w:pPr>
    <w:rPr>
      <w:rFonts w:asciiTheme="minorHAnsi" w:eastAsiaTheme="minorEastAsia" w:hAnsiTheme="minorHAnsi" w:cstheme="minorBidi"/>
      <w:bCs/>
      <w:snapToGrid w:val="0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27D1B"/>
    <w:pPr>
      <w:spacing w:after="100" w:line="259" w:lineRule="auto"/>
      <w:ind w:left="1320"/>
      <w:jc w:val="both"/>
    </w:pPr>
    <w:rPr>
      <w:rFonts w:asciiTheme="minorHAnsi" w:eastAsiaTheme="minorEastAsia" w:hAnsiTheme="minorHAnsi" w:cstheme="minorBidi"/>
      <w:bCs/>
      <w:snapToGrid w:val="0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27D1B"/>
    <w:pPr>
      <w:spacing w:after="100" w:line="259" w:lineRule="auto"/>
      <w:ind w:left="1540"/>
      <w:jc w:val="both"/>
    </w:pPr>
    <w:rPr>
      <w:rFonts w:asciiTheme="minorHAnsi" w:eastAsiaTheme="minorEastAsia" w:hAnsiTheme="minorHAnsi" w:cstheme="minorBidi"/>
      <w:bCs/>
      <w:snapToGrid w:val="0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27D1B"/>
    <w:pPr>
      <w:spacing w:after="100" w:line="259" w:lineRule="auto"/>
      <w:ind w:left="1760"/>
      <w:jc w:val="both"/>
    </w:pPr>
    <w:rPr>
      <w:rFonts w:asciiTheme="minorHAnsi" w:eastAsiaTheme="minorEastAsia" w:hAnsiTheme="minorHAnsi" w:cstheme="minorBidi"/>
      <w:bCs/>
      <w:snapToGrid w:val="0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627D1B"/>
    <w:pPr>
      <w:keepLines/>
      <w:numPr>
        <w:numId w:val="0"/>
      </w:numPr>
      <w:spacing w:before="480" w:line="276" w:lineRule="auto"/>
      <w:outlineLvl w:val="9"/>
    </w:pPr>
    <w:rPr>
      <w:rFonts w:asciiTheme="majorHAnsi" w:hAnsiTheme="majorHAnsi" w:cstheme="majorBidi"/>
      <w:caps w:val="0"/>
      <w:color w:val="2E74B5" w:themeColor="accent1" w:themeShade="BF"/>
      <w:sz w:val="28"/>
      <w:szCs w:val="28"/>
      <w:lang w:eastAsia="ja-JP"/>
    </w:rPr>
  </w:style>
  <w:style w:type="paragraph" w:customStyle="1" w:styleId="CM9">
    <w:name w:val="CM9"/>
    <w:basedOn w:val="Normal"/>
    <w:next w:val="Normal"/>
    <w:rsid w:val="00B03BE5"/>
    <w:pPr>
      <w:widowControl w:val="0"/>
      <w:autoSpaceDE w:val="0"/>
      <w:autoSpaceDN w:val="0"/>
      <w:adjustRightInd w:val="0"/>
      <w:spacing w:after="233"/>
    </w:pPr>
    <w:rPr>
      <w:rFonts w:ascii="Arial" w:hAnsi="Arial" w:cs="Vrinda"/>
    </w:rPr>
  </w:style>
  <w:style w:type="character" w:styleId="UnresolvedMention">
    <w:name w:val="Unresolved Mention"/>
    <w:basedOn w:val="DefaultParagraphFont"/>
    <w:uiPriority w:val="99"/>
    <w:semiHidden/>
    <w:unhideWhenUsed/>
    <w:rsid w:val="00575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6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Style%20Guide_Templates\Templates\Letterhead\Jax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F3A63-4CBF-4091-909B-B1BEEBD2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Jax Letterhead.dotx</Template>
  <TotalTime>38</TotalTime>
  <Pages>1</Pages>
  <Words>182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23, 3006</vt:lpstr>
    </vt:vector>
  </TitlesOfParts>
  <Company>Taylor Engineering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23, 3006</dc:title>
  <dc:subject/>
  <dc:creator>Michelle Vieira</dc:creator>
  <cp:keywords/>
  <cp:lastModifiedBy>Natalie Lamb</cp:lastModifiedBy>
  <cp:revision>6</cp:revision>
  <cp:lastPrinted>2015-08-14T15:11:00Z</cp:lastPrinted>
  <dcterms:created xsi:type="dcterms:W3CDTF">2021-07-22T14:25:00Z</dcterms:created>
  <dcterms:modified xsi:type="dcterms:W3CDTF">2021-07-22T15:10:00Z</dcterms:modified>
</cp:coreProperties>
</file>